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B9236E" w14:textId="067CA0E3" w:rsidR="00572E46" w:rsidRPr="005A7876" w:rsidRDefault="00D54A07" w:rsidP="00572E46">
      <w:pPr>
        <w:pStyle w:val="Heading3"/>
      </w:pPr>
      <w:r>
        <w:t xml:space="preserve"> </w:t>
      </w:r>
      <w:r w:rsidR="00572E46" w:rsidRPr="005A7876">
        <w:t>PROJECT BACKGROUND</w:t>
      </w:r>
    </w:p>
    <w:p w14:paraId="6C1221BA" w14:textId="7ED1DE84" w:rsidR="009C7B75" w:rsidRDefault="00572E46" w:rsidP="00BA09BF">
      <w:r>
        <w:t>Sound Transit is building 1</w:t>
      </w:r>
      <w:r w:rsidR="005E7738">
        <w:t>3</w:t>
      </w:r>
      <w:r>
        <w:t xml:space="preserve"> new light rail stations with service to West Seattle in 2030 and Ballard in 2035. The new light rail lines and transit tunnel under Downtown, South Lake Union and Seattle Center/Uptown is the largest transit investment in our city’s history. We are engaging with communities early and consistently throughout this project in partnership with Sound Transit. </w:t>
      </w:r>
    </w:p>
    <w:p w14:paraId="60489109" w14:textId="1516F697" w:rsidR="00E774EA" w:rsidRDefault="008D13AE" w:rsidP="00BD36EF">
      <w:pPr>
        <w:pStyle w:val="Heading3"/>
      </w:pPr>
      <w:r>
        <mc:AlternateContent>
          <mc:Choice Requires="wpg">
            <w:drawing>
              <wp:anchor distT="0" distB="0" distL="114300" distR="114300" simplePos="0" relativeHeight="251655680" behindDoc="1" locked="0" layoutInCell="1" allowOverlap="1" wp14:anchorId="2EE925ED" wp14:editId="46508768">
                <wp:simplePos x="0" y="0"/>
                <wp:positionH relativeFrom="column">
                  <wp:posOffset>4994964</wp:posOffset>
                </wp:positionH>
                <wp:positionV relativeFrom="paragraph">
                  <wp:posOffset>77362</wp:posOffset>
                </wp:positionV>
                <wp:extent cx="1696085" cy="1623695"/>
                <wp:effectExtent l="0" t="0" r="0" b="0"/>
                <wp:wrapTight wrapText="bothSides">
                  <wp:wrapPolygon edited="0">
                    <wp:start x="8734" y="0"/>
                    <wp:lineTo x="4124" y="760"/>
                    <wp:lineTo x="2426" y="1774"/>
                    <wp:lineTo x="2426" y="4055"/>
                    <wp:lineTo x="1456" y="5829"/>
                    <wp:lineTo x="485" y="8110"/>
                    <wp:lineTo x="728" y="18246"/>
                    <wp:lineTo x="3154" y="20274"/>
                    <wp:lineTo x="5823" y="20274"/>
                    <wp:lineTo x="8006" y="21287"/>
                    <wp:lineTo x="8249" y="21287"/>
                    <wp:lineTo x="13829" y="21287"/>
                    <wp:lineTo x="18681" y="20274"/>
                    <wp:lineTo x="21107" y="18246"/>
                    <wp:lineTo x="21349" y="13178"/>
                    <wp:lineTo x="21349" y="7349"/>
                    <wp:lineTo x="19894" y="3294"/>
                    <wp:lineTo x="15042" y="253"/>
                    <wp:lineTo x="13343" y="0"/>
                    <wp:lineTo x="8734" y="0"/>
                  </wp:wrapPolygon>
                </wp:wrapTight>
                <wp:docPr id="7" name="Group 7" descr="City staff had 17 meetings with community groups during January and February."/>
                <wp:cNvGraphicFramePr/>
                <a:graphic xmlns:a="http://schemas.openxmlformats.org/drawingml/2006/main">
                  <a:graphicData uri="http://schemas.microsoft.com/office/word/2010/wordprocessingGroup">
                    <wpg:wgp>
                      <wpg:cNvGrpSpPr/>
                      <wpg:grpSpPr>
                        <a:xfrm>
                          <a:off x="0" y="0"/>
                          <a:ext cx="1696085" cy="1623695"/>
                          <a:chOff x="223541" y="19960"/>
                          <a:chExt cx="1581150" cy="1513824"/>
                        </a:xfrm>
                      </wpg:grpSpPr>
                      <wps:wsp>
                        <wps:cNvPr id="3" name="Oval 3"/>
                        <wps:cNvSpPr/>
                        <wps:spPr>
                          <a:xfrm>
                            <a:off x="281806" y="19960"/>
                            <a:ext cx="1513824" cy="1513824"/>
                          </a:xfrm>
                          <a:prstGeom prst="ellipse">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 name="Group 6"/>
                        <wpg:cNvGrpSpPr/>
                        <wpg:grpSpPr>
                          <a:xfrm>
                            <a:off x="223541" y="56228"/>
                            <a:ext cx="1581150" cy="1316892"/>
                            <a:chOff x="99716" y="56228"/>
                            <a:chExt cx="1581150" cy="1316892"/>
                          </a:xfrm>
                        </wpg:grpSpPr>
                        <wps:wsp>
                          <wps:cNvPr id="4" name="Text Box 4">
                            <a:extLst>
                              <a:ext uri="{C183D7F6-B498-43B3-948B-1728B52AA6E4}">
                                <adec:decorative xmlns:adec="http://schemas.microsoft.com/office/drawing/2017/decorative" val="1"/>
                              </a:ext>
                            </a:extLst>
                          </wps:cNvPr>
                          <wps:cNvSpPr txBox="1"/>
                          <wps:spPr>
                            <a:xfrm>
                              <a:off x="313185" y="56228"/>
                              <a:ext cx="1058720" cy="924710"/>
                            </a:xfrm>
                            <a:prstGeom prst="rect">
                              <a:avLst/>
                            </a:prstGeom>
                            <a:noFill/>
                            <a:ln w="6350">
                              <a:noFill/>
                            </a:ln>
                          </wps:spPr>
                          <wps:txbx>
                            <w:txbxContent>
                              <w:p w14:paraId="790FF801" w14:textId="453F9C14" w:rsidR="000E314C" w:rsidRPr="007253A9" w:rsidRDefault="007253A9" w:rsidP="008D13AE">
                                <w:pPr>
                                  <w:jc w:val="center"/>
                                  <w:rPr>
                                    <w:b/>
                                    <w:bCs/>
                                    <w:sz w:val="160"/>
                                    <w:szCs w:val="160"/>
                                  </w:rPr>
                                </w:pPr>
                                <w:r w:rsidRPr="008D13AE">
                                  <w:rPr>
                                    <w:b/>
                                    <w:bCs/>
                                    <w:sz w:val="96"/>
                                    <w:szCs w:val="96"/>
                                  </w:rPr>
                                  <w:t>1</w:t>
                                </w:r>
                                <w:r w:rsidR="00705EAF" w:rsidRPr="008D13AE">
                                  <w:rPr>
                                    <w:b/>
                                    <w:bCs/>
                                    <w:sz w:val="96"/>
                                    <w:szCs w:val="9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a:extLst>
                              <a:ext uri="{C183D7F6-B498-43B3-948B-1728B52AA6E4}">
                                <adec:decorative xmlns:adec="http://schemas.microsoft.com/office/drawing/2017/decorative" val="1"/>
                              </a:ext>
                            </a:extLst>
                          </wps:cNvPr>
                          <wps:cNvSpPr txBox="1"/>
                          <wps:spPr>
                            <a:xfrm>
                              <a:off x="99716" y="753995"/>
                              <a:ext cx="1581150" cy="619125"/>
                            </a:xfrm>
                            <a:prstGeom prst="rect">
                              <a:avLst/>
                            </a:prstGeom>
                            <a:noFill/>
                            <a:ln w="6350">
                              <a:noFill/>
                            </a:ln>
                          </wps:spPr>
                          <wps:txbx>
                            <w:txbxContent>
                              <w:p w14:paraId="12693BFC" w14:textId="0DAAFB96" w:rsidR="007253A9" w:rsidRPr="00295132" w:rsidRDefault="00295132" w:rsidP="00295132">
                                <w:pPr>
                                  <w:jc w:val="center"/>
                                  <w:rPr>
                                    <w:sz w:val="24"/>
                                    <w:szCs w:val="24"/>
                                  </w:rPr>
                                </w:pPr>
                                <w:r>
                                  <w:rPr>
                                    <w:sz w:val="24"/>
                                    <w:szCs w:val="24"/>
                                  </w:rPr>
                                  <w:t>c</w:t>
                                </w:r>
                                <w:r w:rsidR="007253A9" w:rsidRPr="00295132">
                                  <w:rPr>
                                    <w:sz w:val="24"/>
                                    <w:szCs w:val="24"/>
                                  </w:rPr>
                                  <w:t>ommunity</w:t>
                                </w:r>
                                <w:r>
                                  <w:rPr>
                                    <w:sz w:val="24"/>
                                    <w:szCs w:val="24"/>
                                  </w:rPr>
                                  <w:br/>
                                </w:r>
                                <w:r w:rsidR="007253A9" w:rsidRPr="00295132">
                                  <w:rPr>
                                    <w:sz w:val="24"/>
                                    <w:szCs w:val="24"/>
                                  </w:rPr>
                                  <w:t xml:space="preserve">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EE925ED" id="Group 7" o:spid="_x0000_s1026" alt="City staff had 17 meetings with community groups during January and February." style="position:absolute;margin-left:393.3pt;margin-top:6.1pt;width:133.55pt;height:127.85pt;z-index:-251660800;mso-width-relative:margin;mso-height-relative:margin" coordorigin="2235,199" coordsize="15811,1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">
                <v:oval id="Oval 3" o:spid="_x0000_s1027" style="position:absolute;left:2818;top:199;width:15138;height:15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" fillcolor="#e7f1bc [1303]" stroked="f" strokeweight="1pt">
                  <v:stroke joinstyle="miter"/>
                </v:oval>
                <v:group id="Group 6" o:spid="_x0000_s1028" style="position:absolute;left:2235;top:562;width:15811;height:13169" coordorigin="997,562" coordsize="15811,1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202" coordsize="21600,21600" o:spt="202" path="m,l,21600r21600,l21600,xe">
                    <v:stroke joinstyle="miter"/>
                    <v:path gradientshapeok="t" o:connecttype="rect"/>
                  </v:shapetype>
                  <v:shape id="Text Box 4" o:spid="_x0000_s1029" type="#_x0000_t202" style="position:absolute;left:3131;top:562;width:10588;height:9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790FF801" w14:textId="453F9C14" w:rsidR="000E314C" w:rsidRPr="007253A9" w:rsidRDefault="007253A9" w:rsidP="008D13AE">
                          <w:pPr>
                            <w:jc w:val="center"/>
                            <w:rPr>
                              <w:b/>
                              <w:bCs/>
                              <w:sz w:val="160"/>
                              <w:szCs w:val="160"/>
                            </w:rPr>
                          </w:pPr>
                          <w:r w:rsidRPr="008D13AE">
                            <w:rPr>
                              <w:b/>
                              <w:bCs/>
                              <w:sz w:val="96"/>
                              <w:szCs w:val="96"/>
                            </w:rPr>
                            <w:t>1</w:t>
                          </w:r>
                          <w:r w:rsidR="00705EAF" w:rsidRPr="008D13AE">
                            <w:rPr>
                              <w:b/>
                              <w:bCs/>
                              <w:sz w:val="96"/>
                              <w:szCs w:val="96"/>
                            </w:rPr>
                            <w:t>8</w:t>
                          </w:r>
                        </w:p>
                      </w:txbxContent>
                    </v:textbox>
                  </v:shape>
                  <v:shape id="Text Box 5" o:spid="_x0000_s1030" type="#_x0000_t202" style="position:absolute;left:997;top:7539;width:15811;height:6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12693BFC" w14:textId="0DAAFB96" w:rsidR="007253A9" w:rsidRPr="00295132" w:rsidRDefault="00295132" w:rsidP="00295132">
                          <w:pPr>
                            <w:jc w:val="center"/>
                            <w:rPr>
                              <w:sz w:val="24"/>
                              <w:szCs w:val="24"/>
                            </w:rPr>
                          </w:pPr>
                          <w:r>
                            <w:rPr>
                              <w:sz w:val="24"/>
                              <w:szCs w:val="24"/>
                            </w:rPr>
                            <w:t>c</w:t>
                          </w:r>
                          <w:r w:rsidR="007253A9" w:rsidRPr="00295132">
                            <w:rPr>
                              <w:sz w:val="24"/>
                              <w:szCs w:val="24"/>
                            </w:rPr>
                            <w:t>ommunity</w:t>
                          </w:r>
                          <w:r>
                            <w:rPr>
                              <w:sz w:val="24"/>
                              <w:szCs w:val="24"/>
                            </w:rPr>
                            <w:br/>
                          </w:r>
                          <w:r w:rsidR="007253A9" w:rsidRPr="00295132">
                            <w:rPr>
                              <w:sz w:val="24"/>
                              <w:szCs w:val="24"/>
                            </w:rPr>
                            <w:t xml:space="preserve"> groups</w:t>
                          </w:r>
                        </w:p>
                      </w:txbxContent>
                    </v:textbox>
                  </v:shape>
                </v:group>
                <w10:wrap type="tight"/>
              </v:group>
            </w:pict>
          </mc:Fallback>
        </mc:AlternateContent>
      </w:r>
      <w:r w:rsidR="00E774EA" w:rsidRPr="00E774EA">
        <w:t>Q1 2020 SUMMARY</w:t>
      </w:r>
    </w:p>
    <w:p w14:paraId="10C30A2B" w14:textId="2CFECECE" w:rsidR="00AA09A0" w:rsidRDefault="00901E97" w:rsidP="008D13AE">
      <w:r>
        <w:rPr>
          <w:noProof/>
        </w:rPr>
        <mc:AlternateContent>
          <mc:Choice Requires="wps">
            <w:drawing>
              <wp:anchor distT="0" distB="0" distL="114300" distR="114300" simplePos="0" relativeHeight="251659776" behindDoc="0" locked="0" layoutInCell="1" allowOverlap="1" wp14:anchorId="7B618713" wp14:editId="1F6334F5">
                <wp:simplePos x="0" y="0"/>
                <wp:positionH relativeFrom="column">
                  <wp:posOffset>4445</wp:posOffset>
                </wp:positionH>
                <wp:positionV relativeFrom="paragraph">
                  <wp:posOffset>49530</wp:posOffset>
                </wp:positionV>
                <wp:extent cx="4552315" cy="1099185"/>
                <wp:effectExtent l="0" t="0" r="19685" b="24765"/>
                <wp:wrapSquare wrapText="bothSides"/>
                <wp:docPr id="1" name="Text Box 1"/>
                <wp:cNvGraphicFramePr/>
                <a:graphic xmlns:a="http://schemas.openxmlformats.org/drawingml/2006/main">
                  <a:graphicData uri="http://schemas.microsoft.com/office/word/2010/wordprocessingShape">
                    <wps:wsp>
                      <wps:cNvSpPr txBox="1"/>
                      <wps:spPr>
                        <a:xfrm>
                          <a:off x="0" y="0"/>
                          <a:ext cx="4552315" cy="1099185"/>
                        </a:xfrm>
                        <a:prstGeom prst="rect">
                          <a:avLst/>
                        </a:prstGeom>
                        <a:solidFill>
                          <a:schemeClr val="lt1"/>
                        </a:solidFill>
                        <a:ln w="6350">
                          <a:solidFill>
                            <a:prstClr val="black"/>
                          </a:solidFill>
                        </a:ln>
                      </wps:spPr>
                      <wps:txbx>
                        <w:txbxContent>
                          <w:p w14:paraId="6B27E277" w14:textId="7427CD43" w:rsidR="008D13AE" w:rsidRPr="008D13AE" w:rsidRDefault="008D13AE" w:rsidP="00001EB1">
                            <w:pPr>
                              <w:rPr>
                                <w:b/>
                                <w:bCs/>
                              </w:rPr>
                            </w:pPr>
                            <w:r w:rsidRPr="008D13AE">
                              <w:rPr>
                                <w:b/>
                                <w:bCs/>
                              </w:rPr>
                              <w:t>January 2020 - March 2020: Roadshow Part 1</w:t>
                            </w:r>
                          </w:p>
                          <w:p w14:paraId="6AB44B9A" w14:textId="1EF9AB28" w:rsidR="00001EB1" w:rsidRDefault="00001EB1" w:rsidP="00001EB1">
                            <w:r w:rsidRPr="00C33BA6">
                              <w:t>City and Sound Transit</w:t>
                            </w:r>
                            <w:r>
                              <w:t xml:space="preserve"> (ST)</w:t>
                            </w:r>
                            <w:r w:rsidRPr="00C33BA6">
                              <w:t xml:space="preserve"> staff </w:t>
                            </w:r>
                            <w:r>
                              <w:t xml:space="preserve">presented project basics to 18 </w:t>
                            </w:r>
                            <w:r w:rsidRPr="00C33BA6">
                              <w:t>existing community groups</w:t>
                            </w:r>
                            <w:r>
                              <w:t>, boards and commissions, with a total of 329 participants.</w:t>
                            </w:r>
                          </w:p>
                          <w:p w14:paraId="3FA0B30D" w14:textId="77777777" w:rsidR="00001EB1" w:rsidRDefault="00001E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618713" id="Text Box 1" o:spid="_x0000_s1031" type="#_x0000_t202" style="position:absolute;margin-left:.35pt;margin-top:3.9pt;width:358.45pt;height:86.5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" fillcolor="white [3201]" strokeweight=".5pt">
                <v:textbox>
                  <w:txbxContent>
                    <w:p w14:paraId="6B27E277" w14:textId="7427CD43" w:rsidR="008D13AE" w:rsidRPr="008D13AE" w:rsidRDefault="008D13AE" w:rsidP="00001EB1">
                      <w:pPr>
                        <w:rPr>
                          <w:b/>
                          <w:bCs/>
                        </w:rPr>
                      </w:pPr>
                      <w:r w:rsidRPr="008D13AE">
                        <w:rPr>
                          <w:b/>
                          <w:bCs/>
                        </w:rPr>
                        <w:t>January 2020 - March 2020: Roadshow Part 1</w:t>
                      </w:r>
                    </w:p>
                    <w:p w14:paraId="6AB44B9A" w14:textId="1EF9AB28" w:rsidR="00001EB1" w:rsidRDefault="00001EB1" w:rsidP="00001EB1">
                      <w:r w:rsidRPr="00C33BA6">
                        <w:t>City and Sound Transit</w:t>
                      </w:r>
                      <w:r>
                        <w:t xml:space="preserve"> (ST)</w:t>
                      </w:r>
                      <w:r w:rsidRPr="00C33BA6">
                        <w:t xml:space="preserve"> staff </w:t>
                      </w:r>
                      <w:r>
                        <w:t xml:space="preserve">presented project basics to 18 </w:t>
                      </w:r>
                      <w:r w:rsidRPr="00C33BA6">
                        <w:t>existing community groups</w:t>
                      </w:r>
                      <w:r>
                        <w:t>, boards and commissions, with a total of 329 participants.</w:t>
                      </w:r>
                    </w:p>
                    <w:p w14:paraId="3FA0B30D" w14:textId="77777777" w:rsidR="00001EB1" w:rsidRDefault="00001EB1"/>
                  </w:txbxContent>
                </v:textbox>
                <w10:wrap type="square"/>
              </v:shape>
            </w:pict>
          </mc:Fallback>
        </mc:AlternateContent>
      </w:r>
    </w:p>
    <w:p w14:paraId="2ED907BC" w14:textId="0B3E1E38" w:rsidR="00AA09A0" w:rsidRDefault="00DB501B" w:rsidP="00DB501B">
      <w:pPr>
        <w:pStyle w:val="ListParagraph"/>
        <w:numPr>
          <w:ilvl w:val="0"/>
          <w:numId w:val="9"/>
        </w:numPr>
      </w:pPr>
      <w:r>
        <w:t xml:space="preserve">Racial Equity </w:t>
      </w:r>
      <w:r w:rsidR="00BB5928">
        <w:t>+E</w:t>
      </w:r>
      <w:r>
        <w:t>ngagement (RE +E)</w:t>
      </w:r>
      <w:r w:rsidR="00BB5928">
        <w:t xml:space="preserve"> created a list o</w:t>
      </w:r>
      <w:r>
        <w:t>f more than 6</w:t>
      </w:r>
      <w:r w:rsidR="002A1262">
        <w:t xml:space="preserve">0 community groups, with </w:t>
      </w:r>
      <w:r>
        <w:t xml:space="preserve">a priority focus to reach out </w:t>
      </w:r>
      <w:r w:rsidR="002A1262">
        <w:t>underrepresented people</w:t>
      </w:r>
      <w:r>
        <w:t xml:space="preserve"> to ask that COS/ST representatives could brief attendees at </w:t>
      </w:r>
      <w:r w:rsidR="002A1262">
        <w:t>existing meetin</w:t>
      </w:r>
      <w:r w:rsidR="00B129B7">
        <w:t>g</w:t>
      </w:r>
      <w:r>
        <w:t>s</w:t>
      </w:r>
      <w:r w:rsidR="00B129B7">
        <w:t>.</w:t>
      </w:r>
      <w:r w:rsidR="00FD48E4">
        <w:t xml:space="preserve"> </w:t>
      </w:r>
    </w:p>
    <w:p w14:paraId="28BBD5BA" w14:textId="77777777" w:rsidR="00D66BE9" w:rsidRDefault="00AA09A0" w:rsidP="00CE4A98">
      <w:pPr>
        <w:pStyle w:val="ListParagraph"/>
        <w:numPr>
          <w:ilvl w:val="0"/>
          <w:numId w:val="9"/>
        </w:numPr>
      </w:pPr>
      <w:r>
        <w:t>I</w:t>
      </w:r>
      <w:r w:rsidR="00D71BEA">
        <w:t>ntended outcome</w:t>
      </w:r>
      <w:r w:rsidR="00F35E46">
        <w:t>s</w:t>
      </w:r>
      <w:r>
        <w:t xml:space="preserve">: </w:t>
      </w:r>
    </w:p>
    <w:p w14:paraId="2B25975A" w14:textId="4FD2C4A6" w:rsidR="00B129B7" w:rsidRDefault="00D66BE9" w:rsidP="00D66BE9">
      <w:pPr>
        <w:pStyle w:val="ListParagraph"/>
        <w:numPr>
          <w:ilvl w:val="1"/>
          <w:numId w:val="9"/>
        </w:numPr>
      </w:pPr>
      <w:r>
        <w:t>S</w:t>
      </w:r>
      <w:r w:rsidR="008652E8">
        <w:t>tart a conversation with community groups across the alignment, build knowledge among residents about the basics of WSBLE, outline the City’s role</w:t>
      </w:r>
      <w:r w:rsidR="001B2D2F">
        <w:t xml:space="preserve"> and</w:t>
      </w:r>
      <w:r w:rsidR="007A39A9">
        <w:t xml:space="preserve"> partnership with Sound Transit</w:t>
      </w:r>
      <w:r w:rsidR="008652E8">
        <w:t xml:space="preserve"> and plan</w:t>
      </w:r>
      <w:r w:rsidR="00DB501B">
        <w:t>t</w:t>
      </w:r>
      <w:r w:rsidR="008652E8">
        <w:t xml:space="preserve"> the seed for future conversations about how their neighborhoods can benefit from new light rail. </w:t>
      </w:r>
    </w:p>
    <w:p w14:paraId="45BD7F73" w14:textId="5132DDE6" w:rsidR="00D66BE9" w:rsidRDefault="00D66BE9" w:rsidP="00D66BE9">
      <w:pPr>
        <w:pStyle w:val="ListParagraph"/>
        <w:numPr>
          <w:ilvl w:val="1"/>
          <w:numId w:val="9"/>
        </w:numPr>
      </w:pPr>
      <w:r>
        <w:t>Provide highest value to communities by conducting all presentations with Sound Transit, eliminating the need for double meetings</w:t>
      </w:r>
    </w:p>
    <w:p w14:paraId="1D7B0855" w14:textId="1ADDDC0B" w:rsidR="00E774EA" w:rsidRDefault="00DB501B" w:rsidP="00CE4A98">
      <w:pPr>
        <w:pStyle w:val="ListParagraph"/>
        <w:numPr>
          <w:ilvl w:val="0"/>
          <w:numId w:val="9"/>
        </w:numPr>
      </w:pPr>
      <w:r>
        <w:t>In March</w:t>
      </w:r>
      <w:r w:rsidR="000E2EC8">
        <w:t xml:space="preserve"> </w:t>
      </w:r>
      <w:r w:rsidR="00BB5928">
        <w:t>we cancelled all in</w:t>
      </w:r>
      <w:r>
        <w:t>-</w:t>
      </w:r>
      <w:r w:rsidR="00BB5928">
        <w:t>person events and have been pivoting the Roadshow to respond public health mandates for COVID-19.</w:t>
      </w:r>
      <w:r w:rsidR="003B1A62">
        <w:t xml:space="preserve"> </w:t>
      </w:r>
      <w:r w:rsidR="00ED0B9D">
        <w:t>We hope to continue offering light rail presentations/conversations to the remaining groups when allowed</w:t>
      </w:r>
      <w:r w:rsidR="007A39A9">
        <w:t xml:space="preserve"> or offer online engagement until COVID-19 restrictions are lifted</w:t>
      </w:r>
      <w:r w:rsidR="00ED0B9D">
        <w:t>.</w:t>
      </w:r>
    </w:p>
    <w:p w14:paraId="33BC82FA" w14:textId="495836EF" w:rsidR="00D31835" w:rsidRDefault="00ED0B9D" w:rsidP="00CE4A98">
      <w:pPr>
        <w:pStyle w:val="ListParagraph"/>
        <w:numPr>
          <w:ilvl w:val="0"/>
          <w:numId w:val="9"/>
        </w:numPr>
      </w:pPr>
      <w:r>
        <w:t>We are w</w:t>
      </w:r>
      <w:r w:rsidR="00D31835">
        <w:t>orking on plans for summer</w:t>
      </w:r>
      <w:r w:rsidR="00F93D16">
        <w:t xml:space="preserve"> </w:t>
      </w:r>
      <w:r w:rsidR="00DB501B">
        <w:t xml:space="preserve">WSBLE </w:t>
      </w:r>
      <w:r w:rsidR="00F93D16">
        <w:t>station</w:t>
      </w:r>
      <w:r w:rsidR="00D31835">
        <w:t xml:space="preserve"> workshops, in partnership with Sound Transit</w:t>
      </w:r>
    </w:p>
    <w:p w14:paraId="6D8FFA95" w14:textId="1C46C862" w:rsidR="00B3369A" w:rsidRPr="00B3369A" w:rsidRDefault="00B3369A" w:rsidP="00BD36EF">
      <w:pPr>
        <w:pStyle w:val="Heading3"/>
      </w:pPr>
      <w:r w:rsidRPr="00B3369A">
        <w:t>HOW</w:t>
      </w:r>
      <w:r w:rsidR="0027680D">
        <w:t xml:space="preserve"> </w:t>
      </w:r>
      <w:r w:rsidR="00572E46">
        <w:t xml:space="preserve">IS </w:t>
      </w:r>
      <w:r w:rsidR="0027680D">
        <w:t>O</w:t>
      </w:r>
      <w:r w:rsidR="00572E46">
        <w:t>UR</w:t>
      </w:r>
      <w:r w:rsidR="0027680D">
        <w:t xml:space="preserve"> </w:t>
      </w:r>
      <w:r w:rsidR="00572E46">
        <w:t xml:space="preserve">ENGAGEMENT WITH THE PUBLIC </w:t>
      </w:r>
      <w:r w:rsidR="0027680D">
        <w:t xml:space="preserve"> </w:t>
      </w:r>
      <w:r w:rsidRPr="00B3369A">
        <w:t>CENTERING PEOPLE OF COLOR AND LOW</w:t>
      </w:r>
      <w:r w:rsidR="00197BF8">
        <w:t>-</w:t>
      </w:r>
      <w:r w:rsidRPr="00B3369A">
        <w:t>INCOME PEOPLE?</w:t>
      </w:r>
    </w:p>
    <w:p w14:paraId="37EB00BB" w14:textId="2241D2F6" w:rsidR="00846D87" w:rsidRPr="00D75F71" w:rsidRDefault="00846D87" w:rsidP="00CE4A98">
      <w:pPr>
        <w:pStyle w:val="ListParagraph"/>
        <w:numPr>
          <w:ilvl w:val="0"/>
          <w:numId w:val="10"/>
        </w:numPr>
        <w:rPr>
          <w:rFonts w:ascii="Calibri" w:hAnsi="Calibri" w:cs="Calibri"/>
          <w:color w:val="auto"/>
          <w:sz w:val="20"/>
          <w:szCs w:val="20"/>
        </w:rPr>
      </w:pPr>
      <w:r w:rsidRPr="00D75F71">
        <w:t xml:space="preserve">During Roadshow planning, staff </w:t>
      </w:r>
      <w:r w:rsidR="001B2D2F">
        <w:t>intentionally identified</w:t>
      </w:r>
      <w:r w:rsidR="0062192D">
        <w:t xml:space="preserve"> </w:t>
      </w:r>
      <w:r w:rsidRPr="00D75F71">
        <w:t>groups that represent communities who are historically underserved, especially people of color, offering them the most flexibility in how and when we share information</w:t>
      </w:r>
      <w:r w:rsidR="00ED0B9D">
        <w:t>.</w:t>
      </w:r>
      <w:r w:rsidR="001B2D2F">
        <w:t xml:space="preserve"> Unfortunately, the coordination was cut short due to COVID-19 and we are </w:t>
      </w:r>
      <w:r w:rsidR="005B7AEE">
        <w:t xml:space="preserve">now focusing on how to do outreach and </w:t>
      </w:r>
      <w:r w:rsidR="00BA09BF">
        <w:t xml:space="preserve">gather </w:t>
      </w:r>
      <w:r w:rsidR="005B7AEE">
        <w:t>input under those restrictions.</w:t>
      </w:r>
    </w:p>
    <w:p w14:paraId="1F5C01C0" w14:textId="270CEC20" w:rsidR="0081795A" w:rsidRPr="003152EF" w:rsidRDefault="005B7AEE" w:rsidP="00CE4A98">
      <w:pPr>
        <w:pStyle w:val="ListParagraph"/>
        <w:numPr>
          <w:ilvl w:val="0"/>
          <w:numId w:val="10"/>
        </w:numPr>
        <w:rPr>
          <w:rFonts w:ascii="Calibri" w:hAnsi="Calibri" w:cs="Calibri"/>
          <w:color w:val="auto"/>
        </w:rPr>
      </w:pPr>
      <w:r>
        <w:lastRenderedPageBreak/>
        <w:t>W</w:t>
      </w:r>
      <w:r w:rsidR="0081795A" w:rsidRPr="0081795A">
        <w:t xml:space="preserve">e received feedback </w:t>
      </w:r>
      <w:r>
        <w:t xml:space="preserve">from underserved groups </w:t>
      </w:r>
      <w:r w:rsidR="0081795A" w:rsidRPr="0081795A">
        <w:t xml:space="preserve">on ways we </w:t>
      </w:r>
      <w:r>
        <w:t xml:space="preserve">to </w:t>
      </w:r>
      <w:r w:rsidR="0081795A" w:rsidRPr="0081795A">
        <w:t xml:space="preserve">modify our engagement approach to better serve the communities. However, during </w:t>
      </w:r>
      <w:r>
        <w:t xml:space="preserve">COVID </w:t>
      </w:r>
      <w:r w:rsidR="0081795A" w:rsidRPr="0081795A">
        <w:t>pause we have begun conversations with Sound Transit on how best to implement these suggestions</w:t>
      </w:r>
      <w:r w:rsidR="0081795A">
        <w:t xml:space="preserve">. </w:t>
      </w:r>
      <w:r w:rsidR="008169F2">
        <w:t>These intentional strategies are discussed further below.</w:t>
      </w:r>
    </w:p>
    <w:p w14:paraId="56A4C556" w14:textId="4484869F" w:rsidR="005B7AEE" w:rsidRDefault="001B2D2F" w:rsidP="00A65A7D">
      <w:pPr>
        <w:pStyle w:val="ListParagraph"/>
        <w:numPr>
          <w:ilvl w:val="0"/>
          <w:numId w:val="10"/>
        </w:numPr>
      </w:pPr>
      <w:r>
        <w:t>Language access is a priority for this effort and the following materials are available in 8 languages:</w:t>
      </w:r>
      <w:r w:rsidR="00F151CF">
        <w:t xml:space="preserve"> Dedicated web pages, </w:t>
      </w:r>
      <w:r w:rsidR="00FE5698">
        <w:t>g</w:t>
      </w:r>
      <w:r>
        <w:t xml:space="preserve">uiding </w:t>
      </w:r>
      <w:r w:rsidR="00FE5698">
        <w:t>p</w:t>
      </w:r>
      <w:r>
        <w:t>rinciples survey and intro video, project basics 2-pager</w:t>
      </w:r>
      <w:r w:rsidR="00FE5698">
        <w:t xml:space="preserve"> and </w:t>
      </w:r>
      <w:r w:rsidR="000654C2">
        <w:t xml:space="preserve">suggested </w:t>
      </w:r>
      <w:r w:rsidR="00FE5698">
        <w:t>social media posts for sharing info.</w:t>
      </w:r>
    </w:p>
    <w:p w14:paraId="3F0BEF80" w14:textId="413B67DA" w:rsidR="008169F2" w:rsidRPr="00764949" w:rsidRDefault="002F2138" w:rsidP="00764949">
      <w:r w:rsidRPr="00EF0C98">
        <w:rPr>
          <w:rStyle w:val="SUBHEAD1Char"/>
        </w:rPr>
        <w:t>COVID-19 + RACISM</w:t>
      </w:r>
      <w:r w:rsidRPr="00EF0C98">
        <w:t xml:space="preserve">   </w:t>
      </w:r>
      <w:r w:rsidRPr="00EF0C98">
        <w:br/>
        <w:t xml:space="preserve">The impacts of COVID-19 are revealing great and numerous inequities </w:t>
      </w:r>
      <w:r w:rsidR="00E538C4">
        <w:t>in our</w:t>
      </w:r>
      <w:r w:rsidRPr="00EF0C98">
        <w:t xml:space="preserve"> policies and practices, and the outcomes that flow from them. While these inequities are cast in stark relief, we want to use this opportunity to look more closely at how we operate and find ways to adapt our systems to be inclusive of all people. To do that, we must work in solidarity to eliminate racist practices and design new systems that produce the kinds of outcomes we say we want—outcomes that benefit people of color and other underrepresented groups instead of tearing them down. This is particularly relevant to light rail expansion because we have an opportunity to shift our practices and truly listen to and support people of color in our community by letting their voices shape how the project unfolds. We are committed to working in partnership with communities of color</w:t>
      </w:r>
      <w:r w:rsidR="00E8718C">
        <w:t xml:space="preserve"> and low-income people</w:t>
      </w:r>
      <w:r w:rsidR="00E538C4">
        <w:t xml:space="preserve"> </w:t>
      </w:r>
      <w:r w:rsidRPr="00EF0C98">
        <w:t>and trying to engage with them on their terms.</w:t>
      </w:r>
      <w:r>
        <w:t xml:space="preserve"> </w:t>
      </w:r>
    </w:p>
    <w:p w14:paraId="57A7B4B5" w14:textId="00091D76" w:rsidR="00350B98" w:rsidRDefault="006467D8" w:rsidP="00BD36EF">
      <w:pPr>
        <w:pStyle w:val="Heading3"/>
      </w:pPr>
      <w:r>
        <w:t xml:space="preserve">WORKPLAN </w:t>
      </w:r>
      <w:r w:rsidR="002E2958">
        <w:t>DELIVERABLE STATUS</w:t>
      </w:r>
    </w:p>
    <w:tbl>
      <w:tblPr>
        <w:tblStyle w:val="TableGrid"/>
        <w:tblW w:w="10135" w:type="dxa"/>
        <w:tblLook w:val="04A0" w:firstRow="1" w:lastRow="0" w:firstColumn="1" w:lastColumn="0" w:noHBand="0" w:noVBand="1"/>
      </w:tblPr>
      <w:tblGrid>
        <w:gridCol w:w="7301"/>
        <w:gridCol w:w="2834"/>
      </w:tblGrid>
      <w:tr w:rsidR="006467D8" w14:paraId="7793610B" w14:textId="77777777" w:rsidTr="009924B0">
        <w:trPr>
          <w:trHeight w:val="380"/>
        </w:trPr>
        <w:tc>
          <w:tcPr>
            <w:tcW w:w="7301" w:type="dxa"/>
            <w:vAlign w:val="center"/>
          </w:tcPr>
          <w:p w14:paraId="740A2A77" w14:textId="29A1258F" w:rsidR="006467D8" w:rsidRDefault="006467D8" w:rsidP="00203835">
            <w:pPr>
              <w:pStyle w:val="Heading6"/>
              <w:outlineLvl w:val="5"/>
              <w:rPr>
                <w:noProof/>
              </w:rPr>
            </w:pPr>
            <w:r>
              <w:rPr>
                <w:noProof/>
              </w:rPr>
              <w:t>DELIVERABLE</w:t>
            </w:r>
          </w:p>
        </w:tc>
        <w:tc>
          <w:tcPr>
            <w:tcW w:w="2834" w:type="dxa"/>
            <w:vAlign w:val="center"/>
          </w:tcPr>
          <w:p w14:paraId="450BFA6F" w14:textId="70E1924B" w:rsidR="006467D8" w:rsidRDefault="006467D8" w:rsidP="00203835">
            <w:pPr>
              <w:pStyle w:val="Heading6"/>
              <w:outlineLvl w:val="5"/>
              <w:rPr>
                <w:noProof/>
              </w:rPr>
            </w:pPr>
            <w:r>
              <w:rPr>
                <w:noProof/>
              </w:rPr>
              <w:t>STATUS</w:t>
            </w:r>
          </w:p>
        </w:tc>
      </w:tr>
      <w:tr w:rsidR="008D3F17" w14:paraId="64E14555" w14:textId="77777777" w:rsidTr="009924B0">
        <w:trPr>
          <w:trHeight w:val="503"/>
        </w:trPr>
        <w:tc>
          <w:tcPr>
            <w:tcW w:w="7301" w:type="dxa"/>
          </w:tcPr>
          <w:p w14:paraId="6BFED256" w14:textId="7D2E42B4" w:rsidR="008D3F17" w:rsidRDefault="008D3F17" w:rsidP="008D3F17">
            <w:pPr>
              <w:pStyle w:val="Body"/>
              <w:rPr>
                <w:noProof/>
              </w:rPr>
            </w:pPr>
            <w:r>
              <w:rPr>
                <w:color w:val="auto"/>
              </w:rPr>
              <w:t>Roadshow Materials – 2</w:t>
            </w:r>
            <w:r w:rsidR="00516C38">
              <w:rPr>
                <w:color w:val="auto"/>
              </w:rPr>
              <w:t>-p</w:t>
            </w:r>
            <w:r>
              <w:rPr>
                <w:color w:val="auto"/>
              </w:rPr>
              <w:t xml:space="preserve">ager and </w:t>
            </w:r>
            <w:r w:rsidR="00516C38">
              <w:rPr>
                <w:color w:val="auto"/>
              </w:rPr>
              <w:t>p</w:t>
            </w:r>
            <w:r>
              <w:rPr>
                <w:color w:val="auto"/>
              </w:rPr>
              <w:t>resentation</w:t>
            </w:r>
          </w:p>
        </w:tc>
        <w:tc>
          <w:tcPr>
            <w:tcW w:w="2834" w:type="dxa"/>
          </w:tcPr>
          <w:p w14:paraId="29D82A73" w14:textId="29070FDD" w:rsidR="008D3F17" w:rsidRDefault="00516C38" w:rsidP="008D3F17">
            <w:pPr>
              <w:pStyle w:val="Body"/>
              <w:rPr>
                <w:noProof/>
              </w:rPr>
            </w:pPr>
            <w:r>
              <w:rPr>
                <w:color w:val="auto"/>
              </w:rPr>
              <w:t>C</w:t>
            </w:r>
            <w:r w:rsidR="008D3F17">
              <w:rPr>
                <w:color w:val="auto"/>
              </w:rPr>
              <w:t>ompleted</w:t>
            </w:r>
          </w:p>
        </w:tc>
      </w:tr>
      <w:tr w:rsidR="008D3F17" w14:paraId="5584F036" w14:textId="77777777" w:rsidTr="009924B0">
        <w:trPr>
          <w:trHeight w:val="881"/>
        </w:trPr>
        <w:tc>
          <w:tcPr>
            <w:tcW w:w="7301" w:type="dxa"/>
          </w:tcPr>
          <w:p w14:paraId="312DB9A1" w14:textId="5CE04273" w:rsidR="008D3F17" w:rsidRDefault="008D3F17" w:rsidP="008D3F17">
            <w:pPr>
              <w:pStyle w:val="Body"/>
              <w:rPr>
                <w:noProof/>
              </w:rPr>
            </w:pPr>
            <w:r>
              <w:t>Roadshow presentations and calendaring/</w:t>
            </w:r>
            <w:r w:rsidR="008169F2">
              <w:t>logistics</w:t>
            </w:r>
            <w:r>
              <w:t xml:space="preserve"> – 1</w:t>
            </w:r>
            <w:r w:rsidR="009924B0">
              <w:t>7</w:t>
            </w:r>
            <w:r>
              <w:t xml:space="preserve"> groups attended before pause</w:t>
            </w:r>
          </w:p>
        </w:tc>
        <w:tc>
          <w:tcPr>
            <w:tcW w:w="2834" w:type="dxa"/>
          </w:tcPr>
          <w:p w14:paraId="4237109B" w14:textId="5C6D0185" w:rsidR="008D3F17" w:rsidRDefault="008169F2" w:rsidP="008D3F17">
            <w:pPr>
              <w:pStyle w:val="Body"/>
              <w:rPr>
                <w:noProof/>
              </w:rPr>
            </w:pPr>
            <w:r>
              <w:t>Paused but ongoing</w:t>
            </w:r>
          </w:p>
        </w:tc>
      </w:tr>
      <w:tr w:rsidR="008D3F17" w14:paraId="3A53D0FD" w14:textId="77777777" w:rsidTr="009924B0">
        <w:trPr>
          <w:trHeight w:val="503"/>
        </w:trPr>
        <w:tc>
          <w:tcPr>
            <w:tcW w:w="7301" w:type="dxa"/>
          </w:tcPr>
          <w:p w14:paraId="14DE3744" w14:textId="30805FCA" w:rsidR="00D66BE9" w:rsidRDefault="00D66BE9" w:rsidP="00D66BE9">
            <w:pPr>
              <w:pStyle w:val="Body"/>
            </w:pPr>
            <w:r>
              <w:t>Roadshow Re-imagined</w:t>
            </w:r>
            <w:r w:rsidR="00A65A7D">
              <w:t xml:space="preserve"> with an emphasis on online engagement</w:t>
            </w:r>
          </w:p>
          <w:p w14:paraId="576709BD" w14:textId="2BFAFAC1" w:rsidR="008D3F17" w:rsidRDefault="00D66BE9" w:rsidP="00D66BE9">
            <w:pPr>
              <w:pStyle w:val="Body"/>
              <w:numPr>
                <w:ilvl w:val="0"/>
                <w:numId w:val="12"/>
              </w:numPr>
            </w:pPr>
            <w:r>
              <w:t>Guiding Principles intro video</w:t>
            </w:r>
            <w:r w:rsidR="008D3F17">
              <w:t xml:space="preserve"> – (translated in top 7 languages) </w:t>
            </w:r>
          </w:p>
          <w:p w14:paraId="680022A7" w14:textId="06B6C023" w:rsidR="00D66BE9" w:rsidRDefault="00D66BE9" w:rsidP="00D66BE9">
            <w:pPr>
              <w:pStyle w:val="Body"/>
              <w:numPr>
                <w:ilvl w:val="0"/>
                <w:numId w:val="12"/>
              </w:numPr>
              <w:rPr>
                <w:noProof/>
              </w:rPr>
            </w:pPr>
            <w:r>
              <w:t>Guiding Principles survey – using Survey Monkey and in 8 languages</w:t>
            </w:r>
          </w:p>
        </w:tc>
        <w:tc>
          <w:tcPr>
            <w:tcW w:w="2834" w:type="dxa"/>
          </w:tcPr>
          <w:p w14:paraId="4BE59D0B" w14:textId="77777777" w:rsidR="008D3F17" w:rsidRDefault="008D3F17" w:rsidP="008D3F17">
            <w:pPr>
              <w:pStyle w:val="Body"/>
            </w:pPr>
            <w:r>
              <w:t>Ongoing</w:t>
            </w:r>
          </w:p>
          <w:p w14:paraId="4C694B61" w14:textId="77777777" w:rsidR="00D66BE9" w:rsidRDefault="00D66BE9" w:rsidP="008D3F17">
            <w:pPr>
              <w:pStyle w:val="Body"/>
              <w:rPr>
                <w:noProof/>
              </w:rPr>
            </w:pPr>
            <w:r>
              <w:rPr>
                <w:noProof/>
              </w:rPr>
              <w:t>Ongoing</w:t>
            </w:r>
          </w:p>
          <w:p w14:paraId="683E551B" w14:textId="4C07F6E2" w:rsidR="00D66BE9" w:rsidRDefault="00572E46" w:rsidP="008D3F17">
            <w:pPr>
              <w:pStyle w:val="Body"/>
              <w:rPr>
                <w:noProof/>
              </w:rPr>
            </w:pPr>
            <w:r>
              <w:rPr>
                <w:noProof/>
              </w:rPr>
              <w:t>Completed and ready to release to the public</w:t>
            </w:r>
          </w:p>
        </w:tc>
      </w:tr>
      <w:tr w:rsidR="008D3F17" w14:paraId="7A7A00F6" w14:textId="77777777" w:rsidTr="009924B0">
        <w:trPr>
          <w:trHeight w:val="393"/>
        </w:trPr>
        <w:tc>
          <w:tcPr>
            <w:tcW w:w="7301" w:type="dxa"/>
          </w:tcPr>
          <w:p w14:paraId="22ABA7A0" w14:textId="2514938A" w:rsidR="008D3F17" w:rsidRDefault="008D3F17" w:rsidP="008D3F17">
            <w:pPr>
              <w:pStyle w:val="Body"/>
              <w:rPr>
                <w:noProof/>
              </w:rPr>
            </w:pPr>
            <w:r>
              <w:t>Quarterly report-out</w:t>
            </w:r>
          </w:p>
        </w:tc>
        <w:tc>
          <w:tcPr>
            <w:tcW w:w="2834" w:type="dxa"/>
          </w:tcPr>
          <w:p w14:paraId="2E4A7BBE" w14:textId="5A53E531" w:rsidR="008D3F17" w:rsidRDefault="008D3F17" w:rsidP="008D3F17">
            <w:pPr>
              <w:pStyle w:val="Body"/>
              <w:rPr>
                <w:noProof/>
              </w:rPr>
            </w:pPr>
            <w:r>
              <w:rPr>
                <w:color w:val="auto"/>
              </w:rPr>
              <w:t>Completed</w:t>
            </w:r>
          </w:p>
        </w:tc>
      </w:tr>
    </w:tbl>
    <w:p w14:paraId="5AE8017F" w14:textId="77777777" w:rsidR="00DC347B" w:rsidRPr="00B3369A" w:rsidRDefault="00DC347B" w:rsidP="005A7876">
      <w:pPr>
        <w:pStyle w:val="Body"/>
        <w:rPr>
          <w:noProof/>
        </w:rPr>
      </w:pPr>
    </w:p>
    <w:p w14:paraId="216DEE8B" w14:textId="65F84172" w:rsidR="0029119F" w:rsidRDefault="0029119F" w:rsidP="00BD36EF">
      <w:pPr>
        <w:pStyle w:val="Heading3"/>
      </w:pPr>
    </w:p>
    <w:p w14:paraId="54204D8C" w14:textId="21B02BBB" w:rsidR="00196A48" w:rsidRDefault="00394974" w:rsidP="00BD36EF">
      <w:pPr>
        <w:pStyle w:val="Heading3"/>
        <w:rPr>
          <w:rStyle w:val="Heading7Char"/>
        </w:rPr>
      </w:pPr>
      <w:r>
        <w:lastRenderedPageBreak/>
        <mc:AlternateContent>
          <mc:Choice Requires="wpg">
            <w:drawing>
              <wp:anchor distT="0" distB="0" distL="114300" distR="114300" simplePos="0" relativeHeight="251656704" behindDoc="0" locked="0" layoutInCell="1" allowOverlap="1" wp14:anchorId="42084099" wp14:editId="0828D807">
                <wp:simplePos x="0" y="0"/>
                <wp:positionH relativeFrom="column">
                  <wp:posOffset>4042410</wp:posOffset>
                </wp:positionH>
                <wp:positionV relativeFrom="paragraph">
                  <wp:posOffset>31953</wp:posOffset>
                </wp:positionV>
                <wp:extent cx="2586355" cy="2037080"/>
                <wp:effectExtent l="0" t="0" r="23495" b="20320"/>
                <wp:wrapSquare wrapText="bothSides"/>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86355" cy="2037080"/>
                          <a:chOff x="0" y="0"/>
                          <a:chExt cx="2586355" cy="2037806"/>
                        </a:xfrm>
                      </wpg:grpSpPr>
                      <wps:wsp>
                        <wps:cNvPr id="9" name="Rectangle: Rounded Corners 9"/>
                        <wps:cNvSpPr/>
                        <wps:spPr>
                          <a:xfrm>
                            <a:off x="0" y="0"/>
                            <a:ext cx="2586355" cy="2037806"/>
                          </a:xfrm>
                          <a:prstGeom prst="roundRect">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a:extLst>
                            <a:ext uri="{C183D7F6-B498-43B3-948B-1728B52AA6E4}">
                              <adec:decorative xmlns:adec="http://schemas.microsoft.com/office/drawing/2017/decorative" val="1"/>
                            </a:ext>
                          </a:extLst>
                        </wps:cNvPr>
                        <wps:cNvSpPr txBox="1"/>
                        <wps:spPr>
                          <a:xfrm>
                            <a:off x="39188" y="117515"/>
                            <a:ext cx="2520950" cy="1501775"/>
                          </a:xfrm>
                          <a:prstGeom prst="rect">
                            <a:avLst/>
                          </a:prstGeom>
                          <a:noFill/>
                          <a:ln w="6350">
                            <a:noFill/>
                          </a:ln>
                        </wps:spPr>
                        <wps:txbx>
                          <w:txbxContent>
                            <w:p w14:paraId="46D7F9EB" w14:textId="0B729950" w:rsidR="00692332" w:rsidRPr="00692332" w:rsidRDefault="00FC0CC9" w:rsidP="00394974">
                              <w:pPr>
                                <w:spacing w:line="180" w:lineRule="auto"/>
                                <w:jc w:val="center"/>
                                <w:rPr>
                                  <w:rFonts w:ascii="Seattle Text" w:hAnsi="Seattle Text" w:cs="Seattle Text"/>
                                  <w:b/>
                                  <w:bCs/>
                                  <w:sz w:val="36"/>
                                  <w:szCs w:val="36"/>
                                </w:rPr>
                              </w:pPr>
                              <w:r>
                                <w:rPr>
                                  <w:rFonts w:ascii="Seattle Text" w:hAnsi="Seattle Text" w:cs="Seattle Text"/>
                                  <w:b/>
                                  <w:bCs/>
                                  <w:sz w:val="36"/>
                                  <w:szCs w:val="36"/>
                                </w:rPr>
                                <w:t xml:space="preserve">Equity: </w:t>
                              </w:r>
                              <w:r w:rsidR="00692332" w:rsidRPr="00692332">
                                <w:rPr>
                                  <w:rFonts w:ascii="Seattle Text" w:hAnsi="Seattle Text" w:cs="Seattle Text"/>
                                  <w:b/>
                                  <w:bCs/>
                                  <w:sz w:val="36"/>
                                  <w:szCs w:val="36"/>
                                </w:rPr>
                                <w:t>Provide access to transit regardless of language proficiency, physical ability, age, income, or other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a:extLst>
                            <a:ext uri="{C183D7F6-B498-43B3-948B-1728B52AA6E4}">
                              <adec:decorative xmlns:adec="http://schemas.microsoft.com/office/drawing/2017/decorative" val="1"/>
                            </a:ext>
                          </a:extLst>
                        </wps:cNvPr>
                        <wps:cNvSpPr txBox="1"/>
                        <wps:spPr>
                          <a:xfrm>
                            <a:off x="39188" y="1476098"/>
                            <a:ext cx="2520950" cy="561707"/>
                          </a:xfrm>
                          <a:prstGeom prst="rect">
                            <a:avLst/>
                          </a:prstGeom>
                          <a:noFill/>
                          <a:ln w="6350">
                            <a:noFill/>
                          </a:ln>
                        </wps:spPr>
                        <wps:txbx>
                          <w:txbxContent>
                            <w:p w14:paraId="5B4BC083" w14:textId="4670361A" w:rsidR="00692332" w:rsidRPr="00FC0CC9" w:rsidRDefault="00692332" w:rsidP="00394974">
                              <w:pPr>
                                <w:spacing w:line="180" w:lineRule="auto"/>
                                <w:jc w:val="center"/>
                                <w:rPr>
                                  <w:rFonts w:ascii="Seattle Text" w:hAnsi="Seattle Text" w:cs="Seattle Text"/>
                                  <w:sz w:val="24"/>
                                  <w:szCs w:val="24"/>
                                </w:rPr>
                              </w:pPr>
                              <w:r w:rsidRPr="00FC0CC9">
                                <w:rPr>
                                  <w:rFonts w:ascii="Seattle Text" w:hAnsi="Seattle Text" w:cs="Seattle Text"/>
                                  <w:sz w:val="24"/>
                                  <w:szCs w:val="24"/>
                                </w:rPr>
                                <w:t>Highest ranking objective</w:t>
                              </w:r>
                              <w:r w:rsidR="00FC0CC9" w:rsidRPr="00FC0CC9">
                                <w:rPr>
                                  <w:rFonts w:ascii="Seattle Text" w:hAnsi="Seattle Text" w:cs="Seattle Text"/>
                                  <w:sz w:val="24"/>
                                  <w:szCs w:val="24"/>
                                </w:rPr>
                                <w:t xml:space="preserve"> </w:t>
                              </w:r>
                              <w:r w:rsidR="00FC0CC9" w:rsidRPr="00FC0CC9">
                                <w:rPr>
                                  <w:rFonts w:ascii="Seattle Text" w:hAnsi="Seattle Text" w:cs="Seattle Text"/>
                                  <w:sz w:val="24"/>
                                  <w:szCs w:val="24"/>
                                </w:rPr>
                                <w:br/>
                                <w:t>among survey respondents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2084099" id="Group 12" o:spid="_x0000_s1032" style="position:absolute;margin-left:318.3pt;margin-top:2.5pt;width:203.65pt;height:160.4pt;z-index:251656704;mso-height-relative:margin" coordsize="25863,20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">
                <v:roundrect id="Rectangle: Rounded Corners 9" o:spid="_x0000_s1033" style="position:absolute;width:25863;height:203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" fillcolor="#f5a69c [3209]" strokecolor="white [3201]" strokeweight="1.5pt">
                  <v:stroke joinstyle="miter"/>
                </v:roundrect>
                <v:shape id="Text Box 10" o:spid="_x0000_s1034" type="#_x0000_t202" style="position:absolute;left:391;top:1175;width:25210;height:1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46D7F9EB" w14:textId="0B729950" w:rsidR="00692332" w:rsidRPr="00692332" w:rsidRDefault="00FC0CC9" w:rsidP="00394974">
                        <w:pPr>
                          <w:spacing w:line="180" w:lineRule="auto"/>
                          <w:jc w:val="center"/>
                          <w:rPr>
                            <w:rFonts w:ascii="Seattle Text" w:hAnsi="Seattle Text" w:cs="Seattle Text"/>
                            <w:b/>
                            <w:bCs/>
                            <w:sz w:val="36"/>
                            <w:szCs w:val="36"/>
                          </w:rPr>
                        </w:pPr>
                        <w:r>
                          <w:rPr>
                            <w:rFonts w:ascii="Seattle Text" w:hAnsi="Seattle Text" w:cs="Seattle Text"/>
                            <w:b/>
                            <w:bCs/>
                            <w:sz w:val="36"/>
                            <w:szCs w:val="36"/>
                          </w:rPr>
                          <w:t xml:space="preserve">Equity: </w:t>
                        </w:r>
                        <w:r w:rsidR="00692332" w:rsidRPr="00692332">
                          <w:rPr>
                            <w:rFonts w:ascii="Seattle Text" w:hAnsi="Seattle Text" w:cs="Seattle Text"/>
                            <w:b/>
                            <w:bCs/>
                            <w:sz w:val="36"/>
                            <w:szCs w:val="36"/>
                          </w:rPr>
                          <w:t>Provide access to transit regardless of language proficiency, physical ability, age, income, or other status</w:t>
                        </w:r>
                      </w:p>
                    </w:txbxContent>
                  </v:textbox>
                </v:shape>
                <v:shape id="Text Box 11" o:spid="_x0000_s1035" type="#_x0000_t202" style="position:absolute;left:391;top:14760;width:25210;height:5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5B4BC083" w14:textId="4670361A" w:rsidR="00692332" w:rsidRPr="00FC0CC9" w:rsidRDefault="00692332" w:rsidP="00394974">
                        <w:pPr>
                          <w:spacing w:line="180" w:lineRule="auto"/>
                          <w:jc w:val="center"/>
                          <w:rPr>
                            <w:rFonts w:ascii="Seattle Text" w:hAnsi="Seattle Text" w:cs="Seattle Text"/>
                            <w:sz w:val="24"/>
                            <w:szCs w:val="24"/>
                          </w:rPr>
                        </w:pPr>
                        <w:r w:rsidRPr="00FC0CC9">
                          <w:rPr>
                            <w:rFonts w:ascii="Seattle Text" w:hAnsi="Seattle Text" w:cs="Seattle Text"/>
                            <w:sz w:val="24"/>
                            <w:szCs w:val="24"/>
                          </w:rPr>
                          <w:t>Highest ranking objective</w:t>
                        </w:r>
                        <w:r w:rsidR="00FC0CC9" w:rsidRPr="00FC0CC9">
                          <w:rPr>
                            <w:rFonts w:ascii="Seattle Text" w:hAnsi="Seattle Text" w:cs="Seattle Text"/>
                            <w:sz w:val="24"/>
                            <w:szCs w:val="24"/>
                          </w:rPr>
                          <w:t xml:space="preserve"> </w:t>
                        </w:r>
                        <w:r w:rsidR="00FC0CC9" w:rsidRPr="00FC0CC9">
                          <w:rPr>
                            <w:rFonts w:ascii="Seattle Text" w:hAnsi="Seattle Text" w:cs="Seattle Text"/>
                            <w:sz w:val="24"/>
                            <w:szCs w:val="24"/>
                          </w:rPr>
                          <w:br/>
                          <w:t>among survey respondents</w:t>
                        </w:r>
                      </w:p>
                    </w:txbxContent>
                  </v:textbox>
                </v:shape>
                <w10:wrap type="square"/>
              </v:group>
            </w:pict>
          </mc:Fallback>
        </mc:AlternateContent>
      </w:r>
      <w:r w:rsidR="00196A48">
        <w:t>WHAT WE’VE</w:t>
      </w:r>
      <w:r w:rsidR="00EB5B72">
        <w:t xml:space="preserve"> BEEN ASKING + WHAT WE’VE HEARD</w:t>
      </w:r>
      <w:r w:rsidR="00DE29A7">
        <w:t xml:space="preserve"> </w:t>
      </w:r>
      <w:r w:rsidR="00521E97">
        <w:t xml:space="preserve"> </w:t>
      </w:r>
      <w:r w:rsidR="00EB5B72">
        <w:t xml:space="preserve"> </w:t>
      </w:r>
      <w:r w:rsidR="00D6556E">
        <w:br/>
      </w:r>
      <w:r w:rsidR="00AF4CE0">
        <w:rPr>
          <w:rStyle w:val="Heading7Char"/>
        </w:rPr>
        <w:t>Throughout the Roadsh</w:t>
      </w:r>
      <w:r w:rsidR="005B7AEE">
        <w:rPr>
          <w:rStyle w:val="Heading7Char"/>
        </w:rPr>
        <w:t>o</w:t>
      </w:r>
      <w:r w:rsidR="00AF4CE0">
        <w:rPr>
          <w:rStyle w:val="Heading7Char"/>
        </w:rPr>
        <w:t xml:space="preserve">w, staff have been asking questions to community </w:t>
      </w:r>
      <w:r w:rsidR="00444566">
        <w:rPr>
          <w:rStyle w:val="Heading7Char"/>
        </w:rPr>
        <w:t xml:space="preserve">to </w:t>
      </w:r>
      <w:r w:rsidR="00991DF3">
        <w:rPr>
          <w:rStyle w:val="Heading7Char"/>
        </w:rPr>
        <w:t>gua</w:t>
      </w:r>
      <w:r w:rsidR="00444566">
        <w:rPr>
          <w:rStyle w:val="Heading7Char"/>
        </w:rPr>
        <w:t xml:space="preserve">ge their </w:t>
      </w:r>
      <w:r w:rsidR="005B7AEE">
        <w:rPr>
          <w:rStyle w:val="Heading7Char"/>
        </w:rPr>
        <w:t>individ</w:t>
      </w:r>
      <w:r w:rsidR="000C1B06">
        <w:rPr>
          <w:rStyle w:val="Heading7Char"/>
        </w:rPr>
        <w:t>ua</w:t>
      </w:r>
      <w:r w:rsidR="005B7AEE">
        <w:rPr>
          <w:rStyle w:val="Heading7Char"/>
        </w:rPr>
        <w:t xml:space="preserve">l and neighbor </w:t>
      </w:r>
      <w:r w:rsidR="00444566">
        <w:rPr>
          <w:rStyle w:val="Heading7Char"/>
        </w:rPr>
        <w:t xml:space="preserve">priorities for light rail expansion. </w:t>
      </w:r>
      <w:r w:rsidR="00520D3D">
        <w:rPr>
          <w:rStyle w:val="Heading7Char"/>
        </w:rPr>
        <w:t xml:space="preserve">Those thoughts are summarized and posted on the web </w:t>
      </w:r>
      <w:r w:rsidR="00BB612A">
        <w:rPr>
          <w:rStyle w:val="Heading7Char"/>
        </w:rPr>
        <w:t xml:space="preserve">as [Quarter One </w:t>
      </w:r>
      <w:r w:rsidR="00520D3D">
        <w:rPr>
          <w:rStyle w:val="Heading7Char"/>
        </w:rPr>
        <w:t xml:space="preserve"> </w:t>
      </w:r>
      <w:r w:rsidR="00116F86">
        <w:rPr>
          <w:rStyle w:val="Heading7Char"/>
        </w:rPr>
        <w:t>Meeting Summaries</w:t>
      </w:r>
      <w:r w:rsidR="00BB612A">
        <w:rPr>
          <w:rStyle w:val="Heading7Char"/>
        </w:rPr>
        <w:t xml:space="preserve"> [link</w:t>
      </w:r>
      <w:r w:rsidR="00041DB1">
        <w:rPr>
          <w:rStyle w:val="Heading7Char"/>
        </w:rPr>
        <w:t xml:space="preserve"> forthcoming</w:t>
      </w:r>
      <w:r w:rsidR="00BB612A">
        <w:rPr>
          <w:rStyle w:val="Heading7Char"/>
        </w:rPr>
        <w:t>]</w:t>
      </w:r>
      <w:r w:rsidR="00116F86">
        <w:rPr>
          <w:rStyle w:val="Heading7Char"/>
        </w:rPr>
        <w:t xml:space="preserve">. </w:t>
      </w:r>
      <w:r w:rsidR="00C25D55">
        <w:rPr>
          <w:rStyle w:val="Heading7Char"/>
        </w:rPr>
        <w:t>Common</w:t>
      </w:r>
      <w:r w:rsidR="00560BB0">
        <w:rPr>
          <w:rStyle w:val="Heading7Char"/>
        </w:rPr>
        <w:t>ly heard</w:t>
      </w:r>
      <w:r w:rsidR="00C25D55">
        <w:rPr>
          <w:rStyle w:val="Heading7Char"/>
        </w:rPr>
        <w:t xml:space="preserve"> </w:t>
      </w:r>
      <w:r w:rsidR="005B1F9D">
        <w:rPr>
          <w:rStyle w:val="Heading7Char"/>
        </w:rPr>
        <w:t>themes are summarized here</w:t>
      </w:r>
      <w:r w:rsidR="00560BB0">
        <w:rPr>
          <w:rStyle w:val="Heading7Char"/>
        </w:rPr>
        <w:t xml:space="preserve">, although they do not </w:t>
      </w:r>
      <w:r w:rsidR="00FE4C54">
        <w:rPr>
          <w:rStyle w:val="Heading7Char"/>
        </w:rPr>
        <w:t>represent the views of all community members and are also not necessarily the views of the City of Seattle.</w:t>
      </w:r>
    </w:p>
    <w:p w14:paraId="5CE27338" w14:textId="77777777" w:rsidR="0038120B" w:rsidRPr="0038120B" w:rsidRDefault="0038120B" w:rsidP="0038120B"/>
    <w:p w14:paraId="2C968A57" w14:textId="4F37DC2D" w:rsidR="00F927FF" w:rsidRDefault="00EB5B72" w:rsidP="00F927FF">
      <w:pPr>
        <w:pStyle w:val="SubHead2"/>
      </w:pPr>
      <w:r>
        <w:t xml:space="preserve">Q: </w:t>
      </w:r>
      <w:r w:rsidR="008C2AA5">
        <w:t>How can light rail be a positive change in your neighborhood or community?</w:t>
      </w:r>
    </w:p>
    <w:p w14:paraId="2104B083" w14:textId="27278777" w:rsidR="00E07F9C" w:rsidRDefault="00E07F9C" w:rsidP="00E07F9C">
      <w:pPr>
        <w:pStyle w:val="SubHead2"/>
        <w:numPr>
          <w:ilvl w:val="0"/>
          <w:numId w:val="7"/>
        </w:numPr>
      </w:pPr>
      <w:r>
        <w:t xml:space="preserve">Build more affordable housing and provide opportunities for small businesses </w:t>
      </w:r>
      <w:r w:rsidR="00F278DF">
        <w:t xml:space="preserve">or social services </w:t>
      </w:r>
      <w:r>
        <w:t>near stations</w:t>
      </w:r>
      <w:r w:rsidR="009F0AB8">
        <w:t>.</w:t>
      </w:r>
    </w:p>
    <w:p w14:paraId="0A7189E9" w14:textId="0946CD7F" w:rsidR="00E07F9C" w:rsidRDefault="00F4159D" w:rsidP="00E07F9C">
      <w:pPr>
        <w:pStyle w:val="SubHead2"/>
        <w:numPr>
          <w:ilvl w:val="0"/>
          <w:numId w:val="7"/>
        </w:numPr>
      </w:pPr>
      <w:r>
        <w:t>Involve youth in the whole process</w:t>
      </w:r>
      <w:r w:rsidR="009F0AB8">
        <w:t>.</w:t>
      </w:r>
    </w:p>
    <w:p w14:paraId="73AFBBE3" w14:textId="47AE4C26" w:rsidR="003B729D" w:rsidRDefault="00BA5695" w:rsidP="003B729D">
      <w:pPr>
        <w:pStyle w:val="SubHead2"/>
        <w:numPr>
          <w:ilvl w:val="0"/>
          <w:numId w:val="7"/>
        </w:numPr>
      </w:pPr>
      <w:r>
        <w:t xml:space="preserve">Support </w:t>
      </w:r>
      <w:r w:rsidR="00F278DF">
        <w:t xml:space="preserve">and grow </w:t>
      </w:r>
      <w:r>
        <w:t>small businesses</w:t>
      </w:r>
      <w:r w:rsidR="009F0AB8">
        <w:t>.</w:t>
      </w:r>
    </w:p>
    <w:p w14:paraId="34925289" w14:textId="393C3B22" w:rsidR="00BA5695" w:rsidRDefault="00BA5695" w:rsidP="003B729D">
      <w:pPr>
        <w:pStyle w:val="SubHead2"/>
        <w:numPr>
          <w:ilvl w:val="0"/>
          <w:numId w:val="7"/>
        </w:numPr>
      </w:pPr>
      <w:r>
        <w:t>Provide easy transportation</w:t>
      </w:r>
      <w:r w:rsidR="00F278DF">
        <w:t xml:space="preserve"> and connections between modes like walking, bus, bike, etc.</w:t>
      </w:r>
      <w:r w:rsidR="009F0AB8">
        <w:t>.</w:t>
      </w:r>
    </w:p>
    <w:p w14:paraId="0382827E" w14:textId="77777777" w:rsidR="00D86EDD" w:rsidRDefault="00D86EDD" w:rsidP="00D66BE9">
      <w:pPr>
        <w:pStyle w:val="SubHead2"/>
        <w:ind w:left="994" w:firstLine="0"/>
      </w:pPr>
    </w:p>
    <w:p w14:paraId="2DC1628D" w14:textId="2CE93A62" w:rsidR="00F927FF" w:rsidRDefault="000A5C07" w:rsidP="00F927FF">
      <w:pPr>
        <w:pStyle w:val="SubHead2"/>
        <w:rPr>
          <w:rStyle w:val="SubHead2Char"/>
        </w:rPr>
      </w:pPr>
      <w:r w:rsidRPr="00F927FF">
        <w:rPr>
          <w:rStyle w:val="SubHead2Char"/>
        </w:rPr>
        <w:t xml:space="preserve">Q: </w:t>
      </w:r>
      <w:r w:rsidR="008C2AA5" w:rsidRPr="00F927FF">
        <w:rPr>
          <w:rStyle w:val="SubHead2Char"/>
        </w:rPr>
        <w:t>What do you need in your neighborhood and around the station to make the most of light rail?</w:t>
      </w:r>
    </w:p>
    <w:p w14:paraId="79673566" w14:textId="77777777" w:rsidR="00572E46" w:rsidRDefault="00572E46" w:rsidP="00572E46">
      <w:pPr>
        <w:pStyle w:val="SubHead2"/>
        <w:numPr>
          <w:ilvl w:val="0"/>
          <w:numId w:val="8"/>
        </w:numPr>
        <w:rPr>
          <w:rStyle w:val="SubHead2Char"/>
        </w:rPr>
      </w:pPr>
      <w:r>
        <w:rPr>
          <w:rStyle w:val="SubHead2Char"/>
        </w:rPr>
        <w:t>Good connections for seniors and any people with disabilities to get to and from stations.</w:t>
      </w:r>
    </w:p>
    <w:p w14:paraId="07788038" w14:textId="77777777" w:rsidR="00572E46" w:rsidRDefault="00572E46" w:rsidP="00572E46">
      <w:pPr>
        <w:pStyle w:val="SubHead2"/>
        <w:numPr>
          <w:ilvl w:val="0"/>
          <w:numId w:val="8"/>
        </w:numPr>
        <w:rPr>
          <w:rStyle w:val="SubHead2Char"/>
        </w:rPr>
      </w:pPr>
      <w:r>
        <w:rPr>
          <w:rStyle w:val="SubHead2Char"/>
        </w:rPr>
        <w:t>Safe spaces to get to and from stations.</w:t>
      </w:r>
    </w:p>
    <w:p w14:paraId="34DBA90E" w14:textId="77777777" w:rsidR="00572E46" w:rsidRDefault="00572E46" w:rsidP="00572E46">
      <w:pPr>
        <w:pStyle w:val="SubHead2"/>
        <w:numPr>
          <w:ilvl w:val="0"/>
          <w:numId w:val="8"/>
        </w:numPr>
        <w:rPr>
          <w:rStyle w:val="SubHead2Char"/>
        </w:rPr>
      </w:pPr>
      <w:r>
        <w:rPr>
          <w:rStyle w:val="SubHead2Char"/>
        </w:rPr>
        <w:t>A feeling of safety within the station for all people, especially LGBTQ folks and women.</w:t>
      </w:r>
    </w:p>
    <w:p w14:paraId="69F14737" w14:textId="77777777" w:rsidR="00572E46" w:rsidRDefault="00572E46" w:rsidP="00572E46">
      <w:pPr>
        <w:pStyle w:val="SubHead2"/>
        <w:numPr>
          <w:ilvl w:val="0"/>
          <w:numId w:val="8"/>
        </w:numPr>
        <w:rPr>
          <w:rStyle w:val="SubHead2Char"/>
        </w:rPr>
      </w:pPr>
      <w:r>
        <w:rPr>
          <w:rStyle w:val="SubHead2Char"/>
        </w:rPr>
        <w:t>Welcoming entrances and other spaces.</w:t>
      </w:r>
    </w:p>
    <w:p w14:paraId="6845ED9B" w14:textId="77777777" w:rsidR="00572E46" w:rsidRDefault="00572E46" w:rsidP="00572E46">
      <w:pPr>
        <w:pStyle w:val="SubHead2"/>
        <w:numPr>
          <w:ilvl w:val="0"/>
          <w:numId w:val="8"/>
        </w:numPr>
        <w:rPr>
          <w:rStyle w:val="SubHead2Char"/>
        </w:rPr>
      </w:pPr>
      <w:r>
        <w:rPr>
          <w:rStyle w:val="SubHead2Char"/>
        </w:rPr>
        <w:t>Respect for and preservation of the existing businesses and other cultural activities during all phases of the project.</w:t>
      </w:r>
    </w:p>
    <w:p w14:paraId="5DB95156" w14:textId="77777777" w:rsidR="00572E46" w:rsidRDefault="00572E46" w:rsidP="00572E46">
      <w:pPr>
        <w:pStyle w:val="SubHead2"/>
        <w:numPr>
          <w:ilvl w:val="0"/>
          <w:numId w:val="8"/>
        </w:numPr>
        <w:rPr>
          <w:rStyle w:val="SubHead2Char"/>
        </w:rPr>
      </w:pPr>
      <w:r>
        <w:rPr>
          <w:rStyle w:val="SubHead2Char"/>
        </w:rPr>
        <w:t>Good lighting.</w:t>
      </w:r>
    </w:p>
    <w:p w14:paraId="29723E04" w14:textId="77777777" w:rsidR="00572E46" w:rsidRDefault="00572E46" w:rsidP="00572E46">
      <w:pPr>
        <w:pStyle w:val="SubHead2"/>
        <w:numPr>
          <w:ilvl w:val="0"/>
          <w:numId w:val="8"/>
        </w:numPr>
        <w:rPr>
          <w:rStyle w:val="SubHead2Char"/>
        </w:rPr>
      </w:pPr>
      <w:r>
        <w:rPr>
          <w:rStyle w:val="SubHead2Char"/>
        </w:rPr>
        <w:t>Public restrooms that are safe and accessible.</w:t>
      </w:r>
    </w:p>
    <w:p w14:paraId="3576EFF7" w14:textId="77777777" w:rsidR="00827553" w:rsidRDefault="00827553" w:rsidP="00BD36EF">
      <w:pPr>
        <w:pStyle w:val="Heading4"/>
      </w:pPr>
    </w:p>
    <w:p w14:paraId="1E25C056" w14:textId="538BCE52" w:rsidR="00C37CDA" w:rsidRPr="00F927FF" w:rsidRDefault="00C37CDA" w:rsidP="00BD36EF">
      <w:pPr>
        <w:pStyle w:val="Heading4"/>
      </w:pPr>
      <w:r w:rsidRPr="00F927FF">
        <w:t>GUIDING PRINCIPLES SURVEY</w:t>
      </w:r>
    </w:p>
    <w:p w14:paraId="6BFB6694" w14:textId="1559FDFD" w:rsidR="008E32C7" w:rsidRPr="00162004" w:rsidRDefault="00516711" w:rsidP="00DD7649">
      <w:pPr>
        <w:pStyle w:val="ListParagraph"/>
        <w:ind w:left="540"/>
        <w:rPr>
          <w:color w:val="auto"/>
        </w:rPr>
      </w:pPr>
      <w:r>
        <w:t xml:space="preserve">City staff created a set of guiding principles based on previous </w:t>
      </w:r>
      <w:r w:rsidR="00825955">
        <w:t>community conversations</w:t>
      </w:r>
      <w:r w:rsidR="00DA3F81">
        <w:t xml:space="preserve">, including ST’s winter workshops and </w:t>
      </w:r>
      <w:r w:rsidR="00772DF1">
        <w:t xml:space="preserve">other </w:t>
      </w:r>
      <w:r w:rsidR="007E2D0E">
        <w:t>engagement efforts</w:t>
      </w:r>
      <w:r w:rsidR="00DA3F81">
        <w:t>. The guiding principles are high</w:t>
      </w:r>
      <w:r w:rsidR="00BF4C02">
        <w:t xml:space="preserve"> </w:t>
      </w:r>
      <w:r w:rsidR="00DA3F81">
        <w:t xml:space="preserve">level and meant to help City </w:t>
      </w:r>
      <w:r w:rsidR="00BF4C02">
        <w:t xml:space="preserve">elected officials and </w:t>
      </w:r>
      <w:r w:rsidR="00DA3F81">
        <w:t xml:space="preserve">staff </w:t>
      </w:r>
      <w:r w:rsidR="00A609B5">
        <w:t xml:space="preserve">focus their efforts in areas that reflect community values. </w:t>
      </w:r>
      <w:r w:rsidR="00641CE7">
        <w:t xml:space="preserve">The survey offers </w:t>
      </w:r>
      <w:r w:rsidR="00195DFD">
        <w:t xml:space="preserve">an </w:t>
      </w:r>
      <w:r w:rsidR="00641CE7">
        <w:t>opportunity</w:t>
      </w:r>
      <w:r w:rsidR="00195DFD">
        <w:t xml:space="preserve"> to</w:t>
      </w:r>
      <w:r w:rsidR="00641CE7">
        <w:t xml:space="preserve"> rate guiding principles </w:t>
      </w:r>
      <w:r w:rsidR="00195DFD">
        <w:lastRenderedPageBreak/>
        <w:t>according to importance.</w:t>
      </w:r>
      <w:r w:rsidR="00641CE7">
        <w:t xml:space="preserve"> </w:t>
      </w:r>
      <w:r w:rsidR="00B20419">
        <w:t xml:space="preserve"> Overall, </w:t>
      </w:r>
      <w:r w:rsidR="00CF5BFC">
        <w:t xml:space="preserve">the </w:t>
      </w:r>
      <w:r w:rsidR="00DB51C0">
        <w:t>guiding principle “</w:t>
      </w:r>
      <w:r w:rsidR="00B20419">
        <w:t>Equity</w:t>
      </w:r>
      <w:r w:rsidR="00DB51C0">
        <w:t xml:space="preserve">” </w:t>
      </w:r>
      <w:r w:rsidR="002E1D75">
        <w:t xml:space="preserve">received </w:t>
      </w:r>
      <w:r w:rsidR="00B20419">
        <w:t>the highest level of prioritization</w:t>
      </w:r>
      <w:r w:rsidR="002E1D75">
        <w:t xml:space="preserve"> by survey respondents</w:t>
      </w:r>
      <w:r w:rsidR="00B20419">
        <w:t>.</w:t>
      </w:r>
      <w:r w:rsidR="002E1D75">
        <w:t xml:space="preserve"> </w:t>
      </w:r>
      <w:hyperlink r:id="rId11" w:history="1">
        <w:r w:rsidR="002E1D75" w:rsidRPr="0053253C">
          <w:rPr>
            <w:rStyle w:val="Hyperlink"/>
          </w:rPr>
          <w:t xml:space="preserve">Survey results </w:t>
        </w:r>
        <w:r w:rsidR="00B357D6" w:rsidRPr="0053253C">
          <w:rPr>
            <w:rStyle w:val="Hyperlink"/>
          </w:rPr>
          <w:t xml:space="preserve">to date </w:t>
        </w:r>
        <w:r w:rsidR="002E1D75" w:rsidRPr="0053253C">
          <w:rPr>
            <w:rStyle w:val="Hyperlink"/>
          </w:rPr>
          <w:t xml:space="preserve">are summarized </w:t>
        </w:r>
        <w:r w:rsidR="00AF4CE0" w:rsidRPr="0053253C">
          <w:rPr>
            <w:rStyle w:val="Hyperlink"/>
          </w:rPr>
          <w:t>here.</w:t>
        </w:r>
      </w:hyperlink>
      <w:r w:rsidR="007E2D0E">
        <w:rPr>
          <w:rStyle w:val="Hyperlink"/>
        </w:rPr>
        <w:t xml:space="preserve"> </w:t>
      </w:r>
      <w:r w:rsidR="00162004">
        <w:rPr>
          <w:rStyle w:val="Hyperlink"/>
        </w:rPr>
        <w:t xml:space="preserve"> </w:t>
      </w:r>
      <w:r w:rsidR="0066158E" w:rsidRPr="00162004">
        <w:rPr>
          <w:rStyle w:val="Hyperlink"/>
          <w:color w:val="auto"/>
          <w:u w:val="none"/>
        </w:rPr>
        <w:t xml:space="preserve">After survey results are collected, City staff will make adjustments to the guiding principles to more accurately reflect what community members </w:t>
      </w:r>
      <w:r w:rsidR="00162004" w:rsidRPr="00162004">
        <w:rPr>
          <w:rStyle w:val="Hyperlink"/>
          <w:color w:val="auto"/>
          <w:u w:val="none"/>
        </w:rPr>
        <w:t>support.</w:t>
      </w:r>
    </w:p>
    <w:p w14:paraId="6CD4B28F" w14:textId="03857E1E" w:rsidR="00303500" w:rsidRDefault="00195DFD" w:rsidP="000A3DA7">
      <w:pPr>
        <w:pStyle w:val="ListParagraph"/>
      </w:pPr>
      <w:r>
        <w:br/>
      </w:r>
      <w:r w:rsidR="00303500" w:rsidRPr="00195DFD">
        <w:rPr>
          <w:b/>
          <w:bCs/>
        </w:rPr>
        <w:t>Dates:</w:t>
      </w:r>
      <w:r w:rsidR="00303500">
        <w:t xml:space="preserve"> February 4 – March</w:t>
      </w:r>
      <w:r w:rsidR="00323395">
        <w:t xml:space="preserve"> 5</w:t>
      </w:r>
      <w:r w:rsidR="00764949">
        <w:t>, 2020</w:t>
      </w:r>
    </w:p>
    <w:p w14:paraId="7671FD1D" w14:textId="237FEB35" w:rsidR="00CE29EB" w:rsidRDefault="00CE29EB" w:rsidP="000A3DA7">
      <w:pPr>
        <w:pStyle w:val="ListParagraph"/>
      </w:pPr>
      <w:r w:rsidRPr="00195DFD">
        <w:rPr>
          <w:b/>
          <w:bCs/>
        </w:rPr>
        <w:t>How:</w:t>
      </w:r>
      <w:r>
        <w:t xml:space="preserve"> Paper surveys handed out at meetings and taken back by City staff</w:t>
      </w:r>
      <w:r w:rsidR="00764949">
        <w:t xml:space="preserve"> at 18 events. 29 surveys collected.</w:t>
      </w:r>
    </w:p>
    <w:p w14:paraId="3FC12E5D" w14:textId="77777777" w:rsidR="00B922AF" w:rsidRDefault="00B922AF" w:rsidP="00764949"/>
    <w:p w14:paraId="0AEAAA5F" w14:textId="4A0BBF92" w:rsidR="00093C5E" w:rsidRPr="00B3369A" w:rsidRDefault="00D9565C" w:rsidP="00BD36EF">
      <w:pPr>
        <w:pStyle w:val="Heading3"/>
      </w:pPr>
      <w:r>
        <mc:AlternateContent>
          <mc:Choice Requires="wps">
            <w:drawing>
              <wp:anchor distT="45720" distB="45720" distL="114300" distR="114300" simplePos="0" relativeHeight="251657728" behindDoc="0" locked="0" layoutInCell="1" allowOverlap="1" wp14:anchorId="3478F235" wp14:editId="34CD5368">
                <wp:simplePos x="0" y="0"/>
                <wp:positionH relativeFrom="column">
                  <wp:posOffset>4676775</wp:posOffset>
                </wp:positionH>
                <wp:positionV relativeFrom="paragraph">
                  <wp:posOffset>243205</wp:posOffset>
                </wp:positionV>
                <wp:extent cx="1866900" cy="1404620"/>
                <wp:effectExtent l="0" t="0" r="0" b="508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4620"/>
                        </a:xfrm>
                        <a:prstGeom prst="rect">
                          <a:avLst/>
                        </a:prstGeom>
                        <a:solidFill>
                          <a:schemeClr val="accent4">
                            <a:lumMod val="40000"/>
                            <a:lumOff val="60000"/>
                          </a:schemeClr>
                        </a:solidFill>
                        <a:ln w="9525">
                          <a:noFill/>
                          <a:miter lim="800000"/>
                          <a:headEnd/>
                          <a:tailEnd/>
                        </a:ln>
                      </wps:spPr>
                      <wps:txbx>
                        <w:txbxContent>
                          <w:p w14:paraId="163E2024" w14:textId="63117AF2" w:rsidR="00D91D95" w:rsidRDefault="00D9565C">
                            <w:r>
                              <w:t>TOP TIER LANGUAGES</w:t>
                            </w:r>
                            <w:r w:rsidR="00D91D95">
                              <w:t xml:space="preserve">* </w:t>
                            </w:r>
                          </w:p>
                          <w:p w14:paraId="67F4F57D" w14:textId="04D05D1B" w:rsidR="007C5B41" w:rsidRDefault="00B66BE8" w:rsidP="003268AC">
                            <w:pPr>
                              <w:pStyle w:val="ListParagraph"/>
                              <w:numPr>
                                <w:ilvl w:val="0"/>
                                <w:numId w:val="2"/>
                              </w:numPr>
                              <w:ind w:left="360" w:hanging="270"/>
                            </w:pPr>
                            <w:r>
                              <w:t>Chinese (Simplified)</w:t>
                            </w:r>
                          </w:p>
                          <w:p w14:paraId="4890971F" w14:textId="6E275849" w:rsidR="00B66BE8" w:rsidRDefault="00EB5990" w:rsidP="003268AC">
                            <w:pPr>
                              <w:pStyle w:val="ListParagraph"/>
                              <w:numPr>
                                <w:ilvl w:val="0"/>
                                <w:numId w:val="2"/>
                              </w:numPr>
                              <w:ind w:left="360" w:hanging="270"/>
                            </w:pPr>
                            <w:r>
                              <w:t>Chinese (Traditional)</w:t>
                            </w:r>
                          </w:p>
                          <w:p w14:paraId="7672DA55" w14:textId="6FE35C93" w:rsidR="00EB5990" w:rsidRDefault="00EB5990" w:rsidP="003268AC">
                            <w:pPr>
                              <w:pStyle w:val="ListParagraph"/>
                              <w:numPr>
                                <w:ilvl w:val="0"/>
                                <w:numId w:val="2"/>
                              </w:numPr>
                              <w:ind w:left="360" w:hanging="270"/>
                            </w:pPr>
                            <w:r>
                              <w:t>Korean</w:t>
                            </w:r>
                          </w:p>
                          <w:p w14:paraId="0063593C" w14:textId="1C1875DA" w:rsidR="00EB5990" w:rsidRDefault="00EB5990" w:rsidP="003268AC">
                            <w:pPr>
                              <w:pStyle w:val="ListParagraph"/>
                              <w:numPr>
                                <w:ilvl w:val="0"/>
                                <w:numId w:val="2"/>
                              </w:numPr>
                              <w:ind w:left="360" w:hanging="270"/>
                            </w:pPr>
                            <w:r>
                              <w:t>Somali</w:t>
                            </w:r>
                          </w:p>
                          <w:p w14:paraId="30744CD1" w14:textId="374C9F03" w:rsidR="00EB5990" w:rsidRDefault="00EB5990" w:rsidP="003268AC">
                            <w:pPr>
                              <w:pStyle w:val="ListParagraph"/>
                              <w:numPr>
                                <w:ilvl w:val="0"/>
                                <w:numId w:val="2"/>
                              </w:numPr>
                              <w:ind w:left="360" w:hanging="270"/>
                            </w:pPr>
                            <w:r>
                              <w:t>Spanish</w:t>
                            </w:r>
                          </w:p>
                          <w:p w14:paraId="117D1687" w14:textId="59922477" w:rsidR="00BE6EDC" w:rsidRDefault="00BE6EDC" w:rsidP="003268AC">
                            <w:pPr>
                              <w:pStyle w:val="ListParagraph"/>
                              <w:numPr>
                                <w:ilvl w:val="0"/>
                                <w:numId w:val="2"/>
                              </w:numPr>
                              <w:ind w:left="360" w:hanging="270"/>
                            </w:pPr>
                            <w:r>
                              <w:t>Tagalog</w:t>
                            </w:r>
                          </w:p>
                          <w:p w14:paraId="240A2308" w14:textId="7238C88D" w:rsidR="00EB5990" w:rsidRDefault="00BE6EDC" w:rsidP="003268AC">
                            <w:pPr>
                              <w:pStyle w:val="ListParagraph"/>
                              <w:numPr>
                                <w:ilvl w:val="0"/>
                                <w:numId w:val="2"/>
                              </w:numPr>
                              <w:ind w:left="360" w:hanging="270"/>
                            </w:pPr>
                            <w:r>
                              <w:t>Vietnamese</w:t>
                            </w:r>
                          </w:p>
                          <w:p w14:paraId="45B45331" w14:textId="7763D209" w:rsidR="00EB5990" w:rsidRPr="00BE6EDC" w:rsidRDefault="00D91D95" w:rsidP="00BE6EDC">
                            <w:pPr>
                              <w:spacing w:line="240" w:lineRule="auto"/>
                              <w:rPr>
                                <w:sz w:val="16"/>
                                <w:szCs w:val="16"/>
                              </w:rPr>
                            </w:pPr>
                            <w:r w:rsidRPr="00BE6EDC">
                              <w:rPr>
                                <w:sz w:val="16"/>
                                <w:szCs w:val="16"/>
                              </w:rPr>
                              <w:t>*This list is</w:t>
                            </w:r>
                            <w:r w:rsidR="003268AC">
                              <w:rPr>
                                <w:sz w:val="16"/>
                                <w:szCs w:val="16"/>
                              </w:rPr>
                              <w:t xml:space="preserve"> informed by data from</w:t>
                            </w:r>
                            <w:r w:rsidRPr="00BE6EDC">
                              <w:rPr>
                                <w:sz w:val="16"/>
                                <w:szCs w:val="16"/>
                              </w:rPr>
                              <w:t xml:space="preserve"> 2010 US Census and the </w:t>
                            </w:r>
                            <w:r w:rsidR="003268AC">
                              <w:rPr>
                                <w:sz w:val="16"/>
                                <w:szCs w:val="16"/>
                              </w:rPr>
                              <w:t xml:space="preserve">20xx </w:t>
                            </w:r>
                            <w:r w:rsidRPr="00BE6EDC">
                              <w:rPr>
                                <w:sz w:val="16"/>
                                <w:szCs w:val="16"/>
                              </w:rPr>
                              <w:t>American Community Survey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78F235" id="Text Box 2" o:spid="_x0000_s1036" type="#_x0000_t202" style="position:absolute;margin-left:368.25pt;margin-top:19.15pt;width:147pt;height:110.6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" fillcolor="#e7f1bc [1303]" stroked="f">
                <v:textbox style="mso-fit-shape-to-text:t">
                  <w:txbxContent>
                    <w:p w14:paraId="163E2024" w14:textId="63117AF2" w:rsidR="00D91D95" w:rsidRDefault="00D9565C">
                      <w:r>
                        <w:t>TOP TIER LANGUAGES</w:t>
                      </w:r>
                      <w:r w:rsidR="00D91D95">
                        <w:t xml:space="preserve">* </w:t>
                      </w:r>
                    </w:p>
                    <w:p w14:paraId="67F4F57D" w14:textId="04D05D1B" w:rsidR="007C5B41" w:rsidRDefault="00B66BE8" w:rsidP="003268AC">
                      <w:pPr>
                        <w:pStyle w:val="ListParagraph"/>
                        <w:numPr>
                          <w:ilvl w:val="0"/>
                          <w:numId w:val="2"/>
                        </w:numPr>
                        <w:ind w:left="360" w:hanging="270"/>
                      </w:pPr>
                      <w:r>
                        <w:t>Chinese (Simplified)</w:t>
                      </w:r>
                    </w:p>
                    <w:p w14:paraId="4890971F" w14:textId="6E275849" w:rsidR="00B66BE8" w:rsidRDefault="00EB5990" w:rsidP="003268AC">
                      <w:pPr>
                        <w:pStyle w:val="ListParagraph"/>
                        <w:numPr>
                          <w:ilvl w:val="0"/>
                          <w:numId w:val="2"/>
                        </w:numPr>
                        <w:ind w:left="360" w:hanging="270"/>
                      </w:pPr>
                      <w:r>
                        <w:t>Chinese (Traditional)</w:t>
                      </w:r>
                    </w:p>
                    <w:p w14:paraId="7672DA55" w14:textId="6FE35C93" w:rsidR="00EB5990" w:rsidRDefault="00EB5990" w:rsidP="003268AC">
                      <w:pPr>
                        <w:pStyle w:val="ListParagraph"/>
                        <w:numPr>
                          <w:ilvl w:val="0"/>
                          <w:numId w:val="2"/>
                        </w:numPr>
                        <w:ind w:left="360" w:hanging="270"/>
                      </w:pPr>
                      <w:r>
                        <w:t>Korean</w:t>
                      </w:r>
                    </w:p>
                    <w:p w14:paraId="0063593C" w14:textId="1C1875DA" w:rsidR="00EB5990" w:rsidRDefault="00EB5990" w:rsidP="003268AC">
                      <w:pPr>
                        <w:pStyle w:val="ListParagraph"/>
                        <w:numPr>
                          <w:ilvl w:val="0"/>
                          <w:numId w:val="2"/>
                        </w:numPr>
                        <w:ind w:left="360" w:hanging="270"/>
                      </w:pPr>
                      <w:r>
                        <w:t>Somali</w:t>
                      </w:r>
                    </w:p>
                    <w:p w14:paraId="30744CD1" w14:textId="374C9F03" w:rsidR="00EB5990" w:rsidRDefault="00EB5990" w:rsidP="003268AC">
                      <w:pPr>
                        <w:pStyle w:val="ListParagraph"/>
                        <w:numPr>
                          <w:ilvl w:val="0"/>
                          <w:numId w:val="2"/>
                        </w:numPr>
                        <w:ind w:left="360" w:hanging="270"/>
                      </w:pPr>
                      <w:r>
                        <w:t>Spanish</w:t>
                      </w:r>
                    </w:p>
                    <w:p w14:paraId="117D1687" w14:textId="59922477" w:rsidR="00BE6EDC" w:rsidRDefault="00BE6EDC" w:rsidP="003268AC">
                      <w:pPr>
                        <w:pStyle w:val="ListParagraph"/>
                        <w:numPr>
                          <w:ilvl w:val="0"/>
                          <w:numId w:val="2"/>
                        </w:numPr>
                        <w:ind w:left="360" w:hanging="270"/>
                      </w:pPr>
                      <w:r>
                        <w:t>Tagalog</w:t>
                      </w:r>
                    </w:p>
                    <w:p w14:paraId="240A2308" w14:textId="7238C88D" w:rsidR="00EB5990" w:rsidRDefault="00BE6EDC" w:rsidP="003268AC">
                      <w:pPr>
                        <w:pStyle w:val="ListParagraph"/>
                        <w:numPr>
                          <w:ilvl w:val="0"/>
                          <w:numId w:val="2"/>
                        </w:numPr>
                        <w:ind w:left="360" w:hanging="270"/>
                      </w:pPr>
                      <w:r>
                        <w:t>Vietnamese</w:t>
                      </w:r>
                    </w:p>
                    <w:p w14:paraId="45B45331" w14:textId="7763D209" w:rsidR="00EB5990" w:rsidRPr="00BE6EDC" w:rsidRDefault="00D91D95" w:rsidP="00BE6EDC">
                      <w:pPr>
                        <w:spacing w:line="240" w:lineRule="auto"/>
                        <w:rPr>
                          <w:sz w:val="16"/>
                          <w:szCs w:val="16"/>
                        </w:rPr>
                      </w:pPr>
                      <w:r w:rsidRPr="00BE6EDC">
                        <w:rPr>
                          <w:sz w:val="16"/>
                          <w:szCs w:val="16"/>
                        </w:rPr>
                        <w:t>*This list is</w:t>
                      </w:r>
                      <w:r w:rsidR="003268AC">
                        <w:rPr>
                          <w:sz w:val="16"/>
                          <w:szCs w:val="16"/>
                        </w:rPr>
                        <w:t xml:space="preserve"> informed by data from</w:t>
                      </w:r>
                      <w:r w:rsidRPr="00BE6EDC">
                        <w:rPr>
                          <w:sz w:val="16"/>
                          <w:szCs w:val="16"/>
                        </w:rPr>
                        <w:t xml:space="preserve"> 2010 US Census and the </w:t>
                      </w:r>
                      <w:r w:rsidR="003268AC">
                        <w:rPr>
                          <w:sz w:val="16"/>
                          <w:szCs w:val="16"/>
                        </w:rPr>
                        <w:t xml:space="preserve">20xx </w:t>
                      </w:r>
                      <w:r w:rsidRPr="00BE6EDC">
                        <w:rPr>
                          <w:sz w:val="16"/>
                          <w:szCs w:val="16"/>
                        </w:rPr>
                        <w:t>American Community Survey</w:t>
                      </w:r>
                    </w:p>
                  </w:txbxContent>
                </v:textbox>
                <w10:wrap type="square"/>
              </v:shape>
            </w:pict>
          </mc:Fallback>
        </mc:AlternateContent>
      </w:r>
      <w:r w:rsidR="00A30036">
        <w:t>LOOK AHEAD TO Q2</w:t>
      </w:r>
    </w:p>
    <w:p w14:paraId="07698F36" w14:textId="7ACC06DA" w:rsidR="00D01667" w:rsidRDefault="00EE6266" w:rsidP="00DC7910">
      <w:r>
        <w:t xml:space="preserve">As the City </w:t>
      </w:r>
      <w:r w:rsidR="00D01667">
        <w:t>restarts</w:t>
      </w:r>
      <w:r>
        <w:t xml:space="preserve"> the community conversation around light rail expansion </w:t>
      </w:r>
      <w:r w:rsidR="000D6893">
        <w:t xml:space="preserve">in May, we </w:t>
      </w:r>
      <w:r w:rsidR="005D7E18">
        <w:t>hope to</w:t>
      </w:r>
      <w:r w:rsidR="00D01667">
        <w:t>:</w:t>
      </w:r>
    </w:p>
    <w:p w14:paraId="4B7B518E" w14:textId="7EE890C7" w:rsidR="00D01667" w:rsidRDefault="000D6893" w:rsidP="00D01667">
      <w:pPr>
        <w:pStyle w:val="ListParagraph"/>
        <w:numPr>
          <w:ilvl w:val="0"/>
          <w:numId w:val="13"/>
        </w:numPr>
      </w:pPr>
      <w:r>
        <w:t xml:space="preserve">launch an expanded website and </w:t>
      </w:r>
      <w:r w:rsidR="00162004">
        <w:t xml:space="preserve">online </w:t>
      </w:r>
      <w:r>
        <w:t>survey</w:t>
      </w:r>
      <w:r w:rsidR="00D01667">
        <w:t xml:space="preserve"> </w:t>
      </w:r>
      <w:r>
        <w:t xml:space="preserve">promoted with a new social media video, </w:t>
      </w:r>
    </w:p>
    <w:p w14:paraId="4B3FDA7E" w14:textId="002FD55B" w:rsidR="00D01667" w:rsidRDefault="001F1453" w:rsidP="00D01667">
      <w:pPr>
        <w:pStyle w:val="ListParagraph"/>
        <w:numPr>
          <w:ilvl w:val="0"/>
          <w:numId w:val="13"/>
        </w:numPr>
      </w:pPr>
      <w:r>
        <w:t xml:space="preserve">solicit more community responses even as we continue social distancing. </w:t>
      </w:r>
    </w:p>
    <w:p w14:paraId="1E0DB38F" w14:textId="595E613E" w:rsidR="000408F9" w:rsidRDefault="00D01667" w:rsidP="00D01667">
      <w:r>
        <w:t>T</w:t>
      </w:r>
      <w:r w:rsidR="00283521">
        <w:t>he</w:t>
      </w:r>
      <w:r w:rsidR="00AC508C">
        <w:t xml:space="preserve"> mentioned abo</w:t>
      </w:r>
      <w:r w:rsidR="00EC1C11">
        <w:t xml:space="preserve">ve </w:t>
      </w:r>
      <w:r w:rsidR="00DC7910">
        <w:t xml:space="preserve">are available </w:t>
      </w:r>
      <w:r w:rsidR="00283521">
        <w:t xml:space="preserve">in </w:t>
      </w:r>
      <w:r w:rsidR="00DC7910">
        <w:t xml:space="preserve">eight </w:t>
      </w:r>
      <w:r w:rsidR="00384BAE">
        <w:t xml:space="preserve"> languages</w:t>
      </w:r>
      <w:r w:rsidR="00DC7910">
        <w:t xml:space="preserve"> and have been vetted with trusted advocates</w:t>
      </w:r>
      <w:r>
        <w:t>;</w:t>
      </w:r>
      <w:r w:rsidR="00DC7910">
        <w:t xml:space="preserve"> the </w:t>
      </w:r>
      <w:hyperlink r:id="rId12" w:history="1">
        <w:r w:rsidR="00DC7910" w:rsidRPr="00CB4489">
          <w:rPr>
            <w:rStyle w:val="Hyperlink"/>
          </w:rPr>
          <w:t>Community Liaisons</w:t>
        </w:r>
      </w:hyperlink>
      <w:r w:rsidR="00C46B02">
        <w:t xml:space="preserve"> (CLs). CL’s are working closely with City staff to ensure that our strategies and materials </w:t>
      </w:r>
      <w:r w:rsidR="00CB4489">
        <w:t>are effective</w:t>
      </w:r>
      <w:r w:rsidR="00C46B02">
        <w:t xml:space="preserve"> for </w:t>
      </w:r>
      <w:r w:rsidR="00CB4489">
        <w:t xml:space="preserve">underserved communities. </w:t>
      </w:r>
      <w:r w:rsidR="001F1453">
        <w:t xml:space="preserve">We </w:t>
      </w:r>
      <w:r w:rsidR="00DC7910">
        <w:t xml:space="preserve">will </w:t>
      </w:r>
      <w:r w:rsidR="001F1453">
        <w:t xml:space="preserve">continue to work with community to </w:t>
      </w:r>
      <w:proofErr w:type="spellStart"/>
      <w:r w:rsidR="001F1453">
        <w:t>g</w:t>
      </w:r>
      <w:r w:rsidR="00991DF3">
        <w:t>ua</w:t>
      </w:r>
      <w:r w:rsidR="001F1453">
        <w:t>ge</w:t>
      </w:r>
      <w:proofErr w:type="spellEnd"/>
      <w:r w:rsidR="001F1453">
        <w:t xml:space="preserve"> when in-person </w:t>
      </w:r>
      <w:r w:rsidR="00AD55B8">
        <w:t xml:space="preserve">presentations are welcome and appropriate </w:t>
      </w:r>
      <w:r w:rsidR="00991DF3">
        <w:t>after</w:t>
      </w:r>
      <w:r>
        <w:t xml:space="preserve"> COVID</w:t>
      </w:r>
      <w:r w:rsidR="00991DF3">
        <w:t xml:space="preserve"> restrictions are eased</w:t>
      </w:r>
      <w:r>
        <w:t>. The goal i</w:t>
      </w:r>
      <w:r w:rsidR="00B2604F">
        <w:t xml:space="preserve">s </w:t>
      </w:r>
      <w:r>
        <w:t xml:space="preserve">to </w:t>
      </w:r>
      <w:r w:rsidR="00B2604F">
        <w:t xml:space="preserve">help </w:t>
      </w:r>
      <w:r>
        <w:t xml:space="preserve">communities </w:t>
      </w:r>
      <w:r w:rsidR="00B2604F">
        <w:t xml:space="preserve">participate in the </w:t>
      </w:r>
      <w:r>
        <w:t>Summer and Fall 2020</w:t>
      </w:r>
      <w:r w:rsidR="003E3E43">
        <w:t xml:space="preserve"> community workshops and </w:t>
      </w:r>
      <w:r>
        <w:t xml:space="preserve">to </w:t>
      </w:r>
      <w:r w:rsidR="002E291D">
        <w:t>empower them with knowledge so they can</w:t>
      </w:r>
      <w:r>
        <w:t xml:space="preserve"> provide comments to the </w:t>
      </w:r>
      <w:r w:rsidR="003E3E43">
        <w:t>S</w:t>
      </w:r>
      <w:r w:rsidR="002E291D">
        <w:t>ound Transit</w:t>
      </w:r>
      <w:r w:rsidR="003E3E43">
        <w:t xml:space="preserve"> Draft Environmental Impact Statement in early 202</w:t>
      </w:r>
      <w:r w:rsidR="008B5169">
        <w:t>1</w:t>
      </w:r>
      <w:r w:rsidR="003E3E43">
        <w:t>.</w:t>
      </w:r>
    </w:p>
    <w:p w14:paraId="1C5A28BB" w14:textId="6D9591F7" w:rsidR="00DC347B" w:rsidRDefault="008A6736" w:rsidP="008A6736">
      <w:pPr>
        <w:pStyle w:val="Heading4"/>
      </w:pPr>
      <w:r>
        <w:t>CHALLENGES IN Q1</w:t>
      </w:r>
    </w:p>
    <w:tbl>
      <w:tblPr>
        <w:tblStyle w:val="TableGrid"/>
        <w:tblW w:w="0" w:type="auto"/>
        <w:tblLook w:val="04A0" w:firstRow="1" w:lastRow="0" w:firstColumn="1" w:lastColumn="0" w:noHBand="0" w:noVBand="1"/>
      </w:tblPr>
      <w:tblGrid>
        <w:gridCol w:w="5035"/>
        <w:gridCol w:w="5035"/>
      </w:tblGrid>
      <w:tr w:rsidR="00F278DF" w14:paraId="7FF51396" w14:textId="77777777" w:rsidTr="00F278DF">
        <w:tc>
          <w:tcPr>
            <w:tcW w:w="5035" w:type="dxa"/>
          </w:tcPr>
          <w:p w14:paraId="39090C21" w14:textId="71FE49F1" w:rsidR="00F278DF" w:rsidRPr="00572E46" w:rsidRDefault="00F278DF" w:rsidP="00F278DF">
            <w:pPr>
              <w:rPr>
                <w:b/>
                <w:bCs/>
              </w:rPr>
            </w:pPr>
            <w:r w:rsidRPr="00572E46">
              <w:rPr>
                <w:b/>
                <w:bCs/>
              </w:rPr>
              <w:t>Challenge</w:t>
            </w:r>
          </w:p>
        </w:tc>
        <w:tc>
          <w:tcPr>
            <w:tcW w:w="5035" w:type="dxa"/>
          </w:tcPr>
          <w:p w14:paraId="2B232FFF" w14:textId="6F037679" w:rsidR="00F278DF" w:rsidRPr="00572E46" w:rsidRDefault="00F278DF" w:rsidP="00F278DF">
            <w:pPr>
              <w:rPr>
                <w:b/>
                <w:bCs/>
              </w:rPr>
            </w:pPr>
            <w:r w:rsidRPr="00572E46">
              <w:rPr>
                <w:b/>
                <w:bCs/>
              </w:rPr>
              <w:t>Opportunity</w:t>
            </w:r>
            <w:r>
              <w:rPr>
                <w:b/>
                <w:bCs/>
              </w:rPr>
              <w:t xml:space="preserve"> to Course Correct</w:t>
            </w:r>
          </w:p>
        </w:tc>
      </w:tr>
      <w:tr w:rsidR="00F278DF" w14:paraId="140F91D1" w14:textId="77777777" w:rsidTr="00F278DF">
        <w:tc>
          <w:tcPr>
            <w:tcW w:w="5035" w:type="dxa"/>
          </w:tcPr>
          <w:p w14:paraId="77FD6C68" w14:textId="1A89EC1E" w:rsidR="00F278DF" w:rsidRDefault="00705EAF" w:rsidP="00F278DF">
            <w:r>
              <w:t>Engaging underrepresented</w:t>
            </w:r>
            <w:r w:rsidR="00407AB1">
              <w:t xml:space="preserve"> communities and organizations</w:t>
            </w:r>
            <w:r w:rsidR="003152EF">
              <w:t xml:space="preserve"> in light of COVID-19 restrictions</w:t>
            </w:r>
          </w:p>
        </w:tc>
        <w:tc>
          <w:tcPr>
            <w:tcW w:w="5035" w:type="dxa"/>
          </w:tcPr>
          <w:p w14:paraId="5034C8FE" w14:textId="4A0F92C0" w:rsidR="00F278DF" w:rsidRDefault="00B45869" w:rsidP="00F278DF">
            <w:r>
              <w:t>During engagement pause</w:t>
            </w:r>
            <w:r w:rsidR="00407AB1">
              <w:t>, City staff are designing new strategies for engagement, including connecting with community-based organizations, community liaisons, and social media</w:t>
            </w:r>
          </w:p>
        </w:tc>
      </w:tr>
    </w:tbl>
    <w:p w14:paraId="53653B02" w14:textId="434E7AFB" w:rsidR="000408F9" w:rsidRPr="000408F9" w:rsidRDefault="000408F9" w:rsidP="00F278DF"/>
    <w:p w14:paraId="5F6C4A76" w14:textId="5022E03B" w:rsidR="00227122" w:rsidRDefault="00764949" w:rsidP="00BD36EF">
      <w:pPr>
        <w:pStyle w:val="Heading3"/>
      </w:pPr>
      <w:r>
        <w:lastRenderedPageBreak/>
        <w:br/>
      </w:r>
      <w:r w:rsidR="00CF459D">
        <w:t>MATERIALS</w:t>
      </w:r>
    </w:p>
    <w:p w14:paraId="18F8B3A1" w14:textId="54BD1013" w:rsidR="00227122" w:rsidRPr="00BD36EF" w:rsidRDefault="00227122" w:rsidP="00BD36EF">
      <w:pPr>
        <w:pStyle w:val="Heading4"/>
      </w:pPr>
      <w:r w:rsidRPr="00BD36EF">
        <w:t>WEST SEATTLE AND BALLARD LIGHT RAIL EXPANSION 2-PAGER</w:t>
      </w:r>
    </w:p>
    <w:p w14:paraId="31C3DF31" w14:textId="64B0F85B" w:rsidR="00BD36EF" w:rsidRDefault="006010AD" w:rsidP="0032776A">
      <w:r>
        <w:t>Basic information about the project, the City’s objectives</w:t>
      </w:r>
      <w:r w:rsidR="00382E81">
        <w:t xml:space="preserve">, information about how to stay connected with updates </w:t>
      </w:r>
      <w:r>
        <w:t xml:space="preserve">and who </w:t>
      </w:r>
      <w:r w:rsidR="00382E81">
        <w:t xml:space="preserve">members of the public can contact if they have questions. </w:t>
      </w:r>
    </w:p>
    <w:p w14:paraId="4925F2BA" w14:textId="30BB8CD4" w:rsidR="00EF4D99" w:rsidRDefault="00CF459D" w:rsidP="00627FC7">
      <w:pPr>
        <w:pStyle w:val="Heading4"/>
      </w:pPr>
      <w:r>
        <w:t>GUIDING PRINCIPLES SURVEY</w:t>
      </w:r>
      <w:r w:rsidR="00382E81">
        <w:t xml:space="preserve"> </w:t>
      </w:r>
      <w:r w:rsidR="00272FBB">
        <w:br/>
        <w:t xml:space="preserve">This survey is intended to get people thinking about how they want </w:t>
      </w:r>
      <w:r w:rsidR="00D01667">
        <w:t xml:space="preserve">light rail route and stations to benefit their </w:t>
      </w:r>
      <w:r w:rsidR="00272FBB">
        <w:t>neighborhood</w:t>
      </w:r>
      <w:r w:rsidR="00D01667">
        <w:t>s.</w:t>
      </w:r>
      <w:r w:rsidR="00DF214B">
        <w:t xml:space="preserve"> The survey asks them to prioritize objectives that we will provide</w:t>
      </w:r>
      <w:r w:rsidR="00B06940">
        <w:t>d</w:t>
      </w:r>
      <w:r w:rsidR="00DF214B">
        <w:t xml:space="preserve"> to </w:t>
      </w:r>
      <w:r w:rsidR="00B06940">
        <w:t>City</w:t>
      </w:r>
      <w:r w:rsidR="006010AD">
        <w:t xml:space="preserve"> </w:t>
      </w:r>
      <w:r w:rsidR="00F1611E">
        <w:t>Sound Transit</w:t>
      </w:r>
      <w:r w:rsidR="006010AD">
        <w:t xml:space="preserve"> Board members</w:t>
      </w:r>
      <w:r w:rsidR="00B06940">
        <w:t xml:space="preserve">.  It will also be shared with City staff </w:t>
      </w:r>
      <w:r w:rsidR="006010AD">
        <w:t xml:space="preserve">involved in decision making </w:t>
      </w:r>
      <w:r w:rsidR="00B06940">
        <w:t xml:space="preserve">for </w:t>
      </w:r>
      <w:r w:rsidR="006010AD">
        <w:t>all facets of the project.</w:t>
      </w:r>
    </w:p>
    <w:tbl>
      <w:tblPr>
        <w:tblStyle w:val="TableGrid"/>
        <w:tblW w:w="9985" w:type="dxa"/>
        <w:tblLook w:val="04A0" w:firstRow="1" w:lastRow="0" w:firstColumn="1" w:lastColumn="0" w:noHBand="0" w:noVBand="1"/>
      </w:tblPr>
      <w:tblGrid>
        <w:gridCol w:w="2232"/>
        <w:gridCol w:w="1025"/>
        <w:gridCol w:w="1541"/>
        <w:gridCol w:w="2487"/>
        <w:gridCol w:w="1170"/>
        <w:gridCol w:w="1530"/>
      </w:tblGrid>
      <w:tr w:rsidR="00572E46" w14:paraId="1633D2D0" w14:textId="77777777" w:rsidTr="007464FB">
        <w:trPr>
          <w:trHeight w:val="465"/>
        </w:trPr>
        <w:tc>
          <w:tcPr>
            <w:tcW w:w="4798" w:type="dxa"/>
            <w:gridSpan w:val="3"/>
          </w:tcPr>
          <w:p w14:paraId="0FB6EA7D" w14:textId="11F704B4" w:rsidR="00572E46" w:rsidRDefault="008B2133" w:rsidP="007464FB">
            <w:r>
              <w:t xml:space="preserve">WSBLE </w:t>
            </w:r>
            <w:r w:rsidR="00572E46">
              <w:t>2-pager Links</w:t>
            </w:r>
          </w:p>
        </w:tc>
        <w:tc>
          <w:tcPr>
            <w:tcW w:w="5187" w:type="dxa"/>
            <w:gridSpan w:val="3"/>
          </w:tcPr>
          <w:p w14:paraId="774E698A" w14:textId="47F68368" w:rsidR="00572E46" w:rsidRDefault="002E291D" w:rsidP="007464FB">
            <w:r>
              <w:t xml:space="preserve">Guiding Principles </w:t>
            </w:r>
            <w:r w:rsidR="00572E46">
              <w:t>Survey Links</w:t>
            </w:r>
          </w:p>
        </w:tc>
      </w:tr>
      <w:tr w:rsidR="00572E46" w14:paraId="0DFA5327" w14:textId="77777777" w:rsidTr="007464FB">
        <w:trPr>
          <w:trHeight w:val="465"/>
        </w:trPr>
        <w:tc>
          <w:tcPr>
            <w:tcW w:w="2232" w:type="dxa"/>
          </w:tcPr>
          <w:p w14:paraId="5D2B3CD1" w14:textId="77777777" w:rsidR="00572E46" w:rsidRDefault="00DD5636" w:rsidP="007464FB">
            <w:hyperlink r:id="rId13" w:history="1">
              <w:r w:rsidR="00572E46" w:rsidRPr="00EF604B">
                <w:rPr>
                  <w:rStyle w:val="Hyperlink"/>
                </w:rPr>
                <w:t>English</w:t>
              </w:r>
            </w:hyperlink>
          </w:p>
        </w:tc>
        <w:tc>
          <w:tcPr>
            <w:tcW w:w="1025" w:type="dxa"/>
          </w:tcPr>
          <w:p w14:paraId="5EC91429" w14:textId="77777777" w:rsidR="00572E46" w:rsidRDefault="00DD5636" w:rsidP="007464FB">
            <w:hyperlink r:id="rId14" w:history="1">
              <w:r w:rsidR="00572E46" w:rsidRPr="00EF604B">
                <w:rPr>
                  <w:rStyle w:val="Hyperlink"/>
                </w:rPr>
                <w:t>Spanish</w:t>
              </w:r>
            </w:hyperlink>
          </w:p>
        </w:tc>
        <w:tc>
          <w:tcPr>
            <w:tcW w:w="1541" w:type="dxa"/>
          </w:tcPr>
          <w:p w14:paraId="63175ADC" w14:textId="77777777" w:rsidR="00572E46" w:rsidRDefault="00DD5636" w:rsidP="007464FB">
            <w:hyperlink r:id="rId15" w:history="1">
              <w:r w:rsidR="00572E46" w:rsidRPr="00C75CED">
                <w:rPr>
                  <w:rStyle w:val="Hyperlink"/>
                </w:rPr>
                <w:t>Vietnamese</w:t>
              </w:r>
            </w:hyperlink>
          </w:p>
        </w:tc>
        <w:tc>
          <w:tcPr>
            <w:tcW w:w="2487" w:type="dxa"/>
          </w:tcPr>
          <w:p w14:paraId="12058E54" w14:textId="77777777" w:rsidR="00572E46" w:rsidRDefault="00DD5636" w:rsidP="007464FB">
            <w:hyperlink r:id="rId16" w:history="1">
              <w:r w:rsidR="00572E46" w:rsidRPr="00064703">
                <w:rPr>
                  <w:rStyle w:val="Hyperlink"/>
                </w:rPr>
                <w:t>English</w:t>
              </w:r>
            </w:hyperlink>
          </w:p>
        </w:tc>
        <w:tc>
          <w:tcPr>
            <w:tcW w:w="1170" w:type="dxa"/>
          </w:tcPr>
          <w:p w14:paraId="7A31EF46" w14:textId="77777777" w:rsidR="00572E46" w:rsidRPr="0009151C" w:rsidRDefault="00DD5636" w:rsidP="007464FB">
            <w:pPr>
              <w:rPr>
                <w:color w:val="0070C0"/>
                <w:u w:val="single"/>
              </w:rPr>
            </w:pPr>
            <w:hyperlink r:id="rId17" w:history="1">
              <w:r w:rsidR="00572E46" w:rsidRPr="0009151C">
                <w:rPr>
                  <w:color w:val="0070C0"/>
                  <w:u w:val="single"/>
                </w:rPr>
                <w:t>Spanish</w:t>
              </w:r>
            </w:hyperlink>
          </w:p>
        </w:tc>
        <w:tc>
          <w:tcPr>
            <w:tcW w:w="1530" w:type="dxa"/>
          </w:tcPr>
          <w:p w14:paraId="68B54A90" w14:textId="77777777" w:rsidR="00572E46" w:rsidRPr="0009151C" w:rsidRDefault="00DD5636" w:rsidP="007464FB">
            <w:pPr>
              <w:rPr>
                <w:color w:val="0070C0"/>
                <w:u w:val="single"/>
              </w:rPr>
            </w:pPr>
            <w:hyperlink r:id="rId18" w:history="1">
              <w:r w:rsidR="00572E46" w:rsidRPr="0009151C">
                <w:rPr>
                  <w:color w:val="0070C0"/>
                  <w:u w:val="single"/>
                </w:rPr>
                <w:t>Vietnamese</w:t>
              </w:r>
            </w:hyperlink>
          </w:p>
        </w:tc>
      </w:tr>
      <w:tr w:rsidR="00572E46" w14:paraId="4B27CE87" w14:textId="77777777" w:rsidTr="007464FB">
        <w:trPr>
          <w:trHeight w:val="465"/>
        </w:trPr>
        <w:tc>
          <w:tcPr>
            <w:tcW w:w="2232" w:type="dxa"/>
          </w:tcPr>
          <w:p w14:paraId="5754B4AA" w14:textId="77777777" w:rsidR="00572E46" w:rsidRDefault="00DD5636" w:rsidP="007464FB">
            <w:hyperlink r:id="rId19" w:history="1">
              <w:r w:rsidR="00572E46" w:rsidRPr="00E05F3E">
                <w:rPr>
                  <w:rStyle w:val="Hyperlink"/>
                </w:rPr>
                <w:t>Traditional Chinese</w:t>
              </w:r>
            </w:hyperlink>
          </w:p>
        </w:tc>
        <w:tc>
          <w:tcPr>
            <w:tcW w:w="1025" w:type="dxa"/>
          </w:tcPr>
          <w:p w14:paraId="67A3D21F" w14:textId="77777777" w:rsidR="00572E46" w:rsidRDefault="00DD5636" w:rsidP="007464FB">
            <w:hyperlink r:id="rId20" w:history="1">
              <w:r w:rsidR="00572E46" w:rsidRPr="00EF4D99">
                <w:rPr>
                  <w:rStyle w:val="Hyperlink"/>
                </w:rPr>
                <w:t>Korean</w:t>
              </w:r>
            </w:hyperlink>
          </w:p>
        </w:tc>
        <w:tc>
          <w:tcPr>
            <w:tcW w:w="1541" w:type="dxa"/>
          </w:tcPr>
          <w:p w14:paraId="12C0CC7A" w14:textId="77777777" w:rsidR="00572E46" w:rsidRDefault="00DD5636" w:rsidP="007464FB">
            <w:hyperlink r:id="rId21" w:history="1">
              <w:r w:rsidR="00572E46" w:rsidRPr="00C75CED">
                <w:rPr>
                  <w:rStyle w:val="Hyperlink"/>
                </w:rPr>
                <w:t>Somali</w:t>
              </w:r>
            </w:hyperlink>
          </w:p>
        </w:tc>
        <w:tc>
          <w:tcPr>
            <w:tcW w:w="2487" w:type="dxa"/>
          </w:tcPr>
          <w:p w14:paraId="0971164D" w14:textId="77777777" w:rsidR="00572E46" w:rsidRDefault="00DD5636" w:rsidP="007464FB">
            <w:hyperlink r:id="rId22" w:history="1">
              <w:r w:rsidR="00572E46" w:rsidRPr="001A266A">
                <w:rPr>
                  <w:rStyle w:val="Hyperlink"/>
                </w:rPr>
                <w:t>Traditional Chinese</w:t>
              </w:r>
            </w:hyperlink>
          </w:p>
        </w:tc>
        <w:tc>
          <w:tcPr>
            <w:tcW w:w="1170" w:type="dxa"/>
          </w:tcPr>
          <w:p w14:paraId="5271415E" w14:textId="77777777" w:rsidR="00572E46" w:rsidRPr="0009151C" w:rsidRDefault="00DD5636" w:rsidP="007464FB">
            <w:pPr>
              <w:rPr>
                <w:color w:val="0070C0"/>
                <w:u w:val="single"/>
              </w:rPr>
            </w:pPr>
            <w:hyperlink r:id="rId23" w:history="1">
              <w:r w:rsidR="00572E46" w:rsidRPr="0009151C">
                <w:rPr>
                  <w:color w:val="0070C0"/>
                  <w:u w:val="single"/>
                </w:rPr>
                <w:t>Korean</w:t>
              </w:r>
            </w:hyperlink>
          </w:p>
        </w:tc>
        <w:tc>
          <w:tcPr>
            <w:tcW w:w="1530" w:type="dxa"/>
          </w:tcPr>
          <w:p w14:paraId="5DE5923B" w14:textId="77777777" w:rsidR="00572E46" w:rsidRPr="0009151C" w:rsidRDefault="00DD5636" w:rsidP="007464FB">
            <w:pPr>
              <w:rPr>
                <w:color w:val="0070C0"/>
                <w:u w:val="single"/>
              </w:rPr>
            </w:pPr>
            <w:hyperlink r:id="rId24" w:history="1">
              <w:r w:rsidR="00572E46" w:rsidRPr="0009151C">
                <w:rPr>
                  <w:color w:val="0070C0"/>
                  <w:u w:val="single"/>
                </w:rPr>
                <w:t>Somali</w:t>
              </w:r>
            </w:hyperlink>
          </w:p>
        </w:tc>
      </w:tr>
      <w:tr w:rsidR="00572E46" w14:paraId="7E060D96" w14:textId="77777777" w:rsidTr="007464FB">
        <w:trPr>
          <w:trHeight w:val="465"/>
        </w:trPr>
        <w:tc>
          <w:tcPr>
            <w:tcW w:w="2232" w:type="dxa"/>
          </w:tcPr>
          <w:p w14:paraId="512AFCDD" w14:textId="77777777" w:rsidR="00572E46" w:rsidRDefault="00DD5636" w:rsidP="007464FB">
            <w:hyperlink r:id="rId25" w:history="1">
              <w:r w:rsidR="00572E46" w:rsidRPr="00E05F3E">
                <w:rPr>
                  <w:rStyle w:val="Hyperlink"/>
                </w:rPr>
                <w:t>Simplified Chinese</w:t>
              </w:r>
            </w:hyperlink>
          </w:p>
        </w:tc>
        <w:tc>
          <w:tcPr>
            <w:tcW w:w="1025" w:type="dxa"/>
          </w:tcPr>
          <w:p w14:paraId="793392BB" w14:textId="77777777" w:rsidR="00572E46" w:rsidRDefault="00DD5636" w:rsidP="007464FB">
            <w:hyperlink r:id="rId26" w:history="1">
              <w:r w:rsidR="00572E46" w:rsidRPr="00EF4D99">
                <w:rPr>
                  <w:rStyle w:val="Hyperlink"/>
                </w:rPr>
                <w:t>Tagalog</w:t>
              </w:r>
            </w:hyperlink>
          </w:p>
        </w:tc>
        <w:tc>
          <w:tcPr>
            <w:tcW w:w="1541" w:type="dxa"/>
          </w:tcPr>
          <w:p w14:paraId="4A911814" w14:textId="77777777" w:rsidR="00572E46" w:rsidRDefault="00572E46" w:rsidP="007464FB"/>
        </w:tc>
        <w:tc>
          <w:tcPr>
            <w:tcW w:w="2487" w:type="dxa"/>
          </w:tcPr>
          <w:p w14:paraId="3B5592C1" w14:textId="77777777" w:rsidR="00572E46" w:rsidRDefault="00DD5636" w:rsidP="007464FB">
            <w:hyperlink r:id="rId27" w:history="1">
              <w:r w:rsidR="00572E46" w:rsidRPr="005361AF">
                <w:rPr>
                  <w:rStyle w:val="Hyperlink"/>
                </w:rPr>
                <w:t>Simplified Chinese</w:t>
              </w:r>
            </w:hyperlink>
          </w:p>
        </w:tc>
        <w:tc>
          <w:tcPr>
            <w:tcW w:w="1170" w:type="dxa"/>
          </w:tcPr>
          <w:p w14:paraId="5CEBC7A2" w14:textId="77777777" w:rsidR="00572E46" w:rsidRPr="0009151C" w:rsidRDefault="00DD5636" w:rsidP="007464FB">
            <w:pPr>
              <w:rPr>
                <w:color w:val="0070C0"/>
                <w:u w:val="single"/>
              </w:rPr>
            </w:pPr>
            <w:hyperlink r:id="rId28" w:history="1">
              <w:r w:rsidR="00572E46" w:rsidRPr="0009151C">
                <w:rPr>
                  <w:color w:val="0070C0"/>
                  <w:u w:val="single"/>
                </w:rPr>
                <w:t>Tagalog</w:t>
              </w:r>
            </w:hyperlink>
          </w:p>
        </w:tc>
        <w:tc>
          <w:tcPr>
            <w:tcW w:w="1530" w:type="dxa"/>
          </w:tcPr>
          <w:p w14:paraId="5C5683AB" w14:textId="77777777" w:rsidR="00572E46" w:rsidRPr="0009151C" w:rsidRDefault="00572E46" w:rsidP="007464FB">
            <w:pPr>
              <w:rPr>
                <w:color w:val="0070C0"/>
                <w:u w:val="single"/>
              </w:rPr>
            </w:pPr>
          </w:p>
        </w:tc>
      </w:tr>
    </w:tbl>
    <w:p w14:paraId="14E8423D" w14:textId="18CF172E" w:rsidR="30140A84" w:rsidRDefault="30140A84" w:rsidP="30140A84"/>
    <w:p w14:paraId="3D4693A7" w14:textId="5BB8EF37" w:rsidR="00CF459D" w:rsidRDefault="0032776A" w:rsidP="00627FC7">
      <w:pPr>
        <w:pStyle w:val="Heading4"/>
      </w:pPr>
      <w:r>
        <w:rPr>
          <w:noProof/>
        </w:rPr>
        <mc:AlternateContent>
          <mc:Choice Requires="wpg">
            <w:drawing>
              <wp:anchor distT="0" distB="0" distL="114300" distR="114300" simplePos="0" relativeHeight="251658752" behindDoc="1" locked="0" layoutInCell="1" allowOverlap="1" wp14:anchorId="3E87DD00" wp14:editId="49D48BF3">
                <wp:simplePos x="0" y="0"/>
                <wp:positionH relativeFrom="column">
                  <wp:posOffset>2950210</wp:posOffset>
                </wp:positionH>
                <wp:positionV relativeFrom="paragraph">
                  <wp:posOffset>19050</wp:posOffset>
                </wp:positionV>
                <wp:extent cx="3545205" cy="4034790"/>
                <wp:effectExtent l="95250" t="152400" r="93345" b="156210"/>
                <wp:wrapSquare wrapText="bothSides"/>
                <wp:docPr id="13" name="Group 13"/>
                <wp:cNvGraphicFramePr/>
                <a:graphic xmlns:a="http://schemas.openxmlformats.org/drawingml/2006/main">
                  <a:graphicData uri="http://schemas.microsoft.com/office/word/2010/wordprocessingGroup">
                    <wpg:wgp>
                      <wpg:cNvGrpSpPr/>
                      <wpg:grpSpPr>
                        <a:xfrm>
                          <a:off x="0" y="0"/>
                          <a:ext cx="3545205" cy="4034790"/>
                          <a:chOff x="0" y="0"/>
                          <a:chExt cx="3680733" cy="4189367"/>
                        </a:xfrm>
                      </wpg:grpSpPr>
                      <pic:pic xmlns:pic="http://schemas.openxmlformats.org/drawingml/2006/picture">
                        <pic:nvPicPr>
                          <pic:cNvPr id="14" name="Picture 14" descr="Screenshot of website seattle.gov/lightrail"/>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300000">
                            <a:off x="0" y="2090057"/>
                            <a:ext cx="3460750" cy="2099310"/>
                          </a:xfrm>
                          <a:prstGeom prst="rect">
                            <a:avLst/>
                          </a:prstGeom>
                        </pic:spPr>
                      </pic:pic>
                      <pic:pic xmlns:pic="http://schemas.openxmlformats.org/drawingml/2006/picture">
                        <pic:nvPicPr>
                          <pic:cNvPr id="15" name="Picture 15" descr="Screenshot of website seattle.gov/lightrail"/>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rot="300000">
                            <a:off x="169818" y="0"/>
                            <a:ext cx="3510915" cy="22047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AB29EE" id="Group 13" o:spid="_x0000_s1026" style="position:absolute;margin-left:232.3pt;margin-top:1.5pt;width:279.15pt;height:317.7pt;z-index:-251657728;mso-width-relative:margin;mso-height-relative:margin" coordsize="36807,41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Screenshot of website seattle.gov/lightrail" style="position:absolute;top:20900;width:34607;height:20993;rotation: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">
                  <v:imagedata r:id="rId31" o:title="lightrail"/>
                </v:shape>
                <v:shape id="Picture 15" o:spid="_x0000_s1028" type="#_x0000_t75" alt="Screenshot of website seattle.gov/lightrail" style="position:absolute;left:1698;width:35109;height:22047;rotation: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">
                  <v:imagedata r:id="rId32" o:title="lightrail"/>
                </v:shape>
                <w10:wrap type="square"/>
              </v:group>
            </w:pict>
          </mc:Fallback>
        </mc:AlternateContent>
      </w:r>
      <w:r w:rsidR="00CF459D">
        <w:t>WEBSITE</w:t>
      </w:r>
    </w:p>
    <w:p w14:paraId="26C6EE43" w14:textId="4C7C3300" w:rsidR="00272FBB" w:rsidRDefault="00DD5636" w:rsidP="00627FC7">
      <w:pPr>
        <w:pStyle w:val="Heading4"/>
      </w:pPr>
      <w:hyperlink r:id="rId33" w:history="1">
        <w:r w:rsidR="00234E9B" w:rsidRPr="00B60AB3">
          <w:rPr>
            <w:rStyle w:val="Hyperlink"/>
          </w:rPr>
          <w:t>Seattle.gov/</w:t>
        </w:r>
        <w:proofErr w:type="spellStart"/>
        <w:r w:rsidR="00234E9B" w:rsidRPr="00B60AB3">
          <w:rPr>
            <w:rStyle w:val="Hyperlink"/>
          </w:rPr>
          <w:t>lightrail</w:t>
        </w:r>
        <w:proofErr w:type="spellEnd"/>
      </w:hyperlink>
      <w:r w:rsidR="00234E9B">
        <w:t xml:space="preserve"> provides basic </w:t>
      </w:r>
      <w:r w:rsidR="00B06940">
        <w:t xml:space="preserve">WSBLE </w:t>
      </w:r>
      <w:r w:rsidR="00234E9B">
        <w:t>project details</w:t>
      </w:r>
      <w:r w:rsidR="00895858">
        <w:t xml:space="preserve"> in English </w:t>
      </w:r>
      <w:r w:rsidR="00B06940">
        <w:t xml:space="preserve">as well as </w:t>
      </w:r>
      <w:r w:rsidR="00AC492D">
        <w:t>pages in all Top Tier languages</w:t>
      </w:r>
      <w:r w:rsidR="00D17180">
        <w:t>.</w:t>
      </w:r>
      <w:r w:rsidR="00454FF4">
        <w:t xml:space="preserve"> Visitors can sign up for the e-newsletter, contact staff and see upcoming events.</w:t>
      </w:r>
      <w:r w:rsidR="007D5E1D">
        <w:t xml:space="preserve"> </w:t>
      </w:r>
      <w:r w:rsidR="007D05B4">
        <w:br/>
      </w:r>
      <w:r w:rsidR="007D05B4">
        <w:br/>
        <w:t>ACCESSIBILITY REPORT CARD</w:t>
      </w:r>
    </w:p>
    <w:p w14:paraId="4865F28B" w14:textId="0C04F8B6" w:rsidR="003152EF" w:rsidRDefault="003152EF" w:rsidP="00CF459D">
      <w:r>
        <w:t xml:space="preserve">Our goal is to ensure that the materials we create and events we host are welcoming and accessible to all people.  For example, the documents on our website should work well for screen readers and people using </w:t>
      </w:r>
      <w:r w:rsidR="008720FC">
        <w:t xml:space="preserve">other </w:t>
      </w:r>
      <w:r>
        <w:t xml:space="preserve">assistive technologies.  </w:t>
      </w:r>
    </w:p>
    <w:p w14:paraId="76C32D1E" w14:textId="20E1AD03" w:rsidR="0064302E" w:rsidRPr="00572E46" w:rsidRDefault="003212EC" w:rsidP="00572E46">
      <w:r>
        <w:t xml:space="preserve">The </w:t>
      </w:r>
      <w:hyperlink r:id="rId34" w:history="1">
        <w:r w:rsidR="00A97962" w:rsidRPr="00323DCB">
          <w:rPr>
            <w:rStyle w:val="Hyperlink"/>
          </w:rPr>
          <w:t xml:space="preserve">Revised </w:t>
        </w:r>
        <w:r w:rsidR="00D91623" w:rsidRPr="00323DCB">
          <w:rPr>
            <w:rStyle w:val="Hyperlink"/>
          </w:rPr>
          <w:t>Section 508 standard</w:t>
        </w:r>
      </w:hyperlink>
      <w:r w:rsidR="000E7A54">
        <w:rPr>
          <w:rStyle w:val="Hyperlink"/>
        </w:rPr>
        <w:t>,</w:t>
      </w:r>
      <w:r>
        <w:t xml:space="preserve"> </w:t>
      </w:r>
      <w:r w:rsidR="0032776A">
        <w:t>wh</w:t>
      </w:r>
      <w:r w:rsidR="000E7A54">
        <w:t>i</w:t>
      </w:r>
      <w:r w:rsidR="0032776A">
        <w:t xml:space="preserve">ch provides guidance for </w:t>
      </w:r>
      <w:r w:rsidR="000E7A54">
        <w:t xml:space="preserve">creating accessible documents and other tools, includes </w:t>
      </w:r>
      <w:r>
        <w:t xml:space="preserve">a </w:t>
      </w:r>
      <w:r>
        <w:lastRenderedPageBreak/>
        <w:t>checklis</w:t>
      </w:r>
      <w:r w:rsidR="000E7A54">
        <w:t>t of criteria</w:t>
      </w:r>
      <w:r w:rsidR="00321B0A">
        <w:t>.</w:t>
      </w:r>
      <w:r w:rsidR="00287494">
        <w:t xml:space="preserve"> We chose </w:t>
      </w:r>
      <w:r w:rsidR="004E4285">
        <w:t xml:space="preserve">criteria </w:t>
      </w:r>
      <w:r w:rsidR="008720FC">
        <w:t>from th</w:t>
      </w:r>
      <w:r w:rsidR="008B2133">
        <w:t>e</w:t>
      </w:r>
      <w:r w:rsidR="008720FC">
        <w:t xml:space="preserve"> standard </w:t>
      </w:r>
      <w:r w:rsidR="004E4285">
        <w:t>that are</w:t>
      </w:r>
      <w:r w:rsidR="00287494">
        <w:t xml:space="preserve"> most</w:t>
      </w:r>
      <w:r w:rsidR="004E4285">
        <w:t xml:space="preserve"> relevant to th</w:t>
      </w:r>
      <w:r w:rsidR="00255858">
        <w:t xml:space="preserve">e types of materials we are currently creating </w:t>
      </w:r>
      <w:r w:rsidR="008720FC">
        <w:t>and are using them</w:t>
      </w:r>
      <w:r w:rsidR="00FC5E7F">
        <w:t xml:space="preserve"> to evaluate the materials we share</w:t>
      </w:r>
      <w:r w:rsidR="00287494">
        <w:t>.</w:t>
      </w:r>
      <w:r w:rsidR="004E4285">
        <w:t xml:space="preserve"> </w:t>
      </w:r>
      <w:hyperlink r:id="rId35" w:history="1">
        <w:r w:rsidR="00FC5E7F" w:rsidRPr="00313AE0">
          <w:rPr>
            <w:rStyle w:val="Hyperlink"/>
          </w:rPr>
          <w:t xml:space="preserve">The Accessibility Scorecard </w:t>
        </w:r>
        <w:r w:rsidR="00255858">
          <w:rPr>
            <w:rStyle w:val="Hyperlink"/>
          </w:rPr>
          <w:t xml:space="preserve">for Q1 2020 </w:t>
        </w:r>
        <w:r w:rsidR="00FC5E7F" w:rsidRPr="00313AE0">
          <w:rPr>
            <w:rStyle w:val="Hyperlink"/>
          </w:rPr>
          <w:t>on our website</w:t>
        </w:r>
        <w:r w:rsidR="00313AE0" w:rsidRPr="00313AE0">
          <w:rPr>
            <w:rStyle w:val="Hyperlink"/>
          </w:rPr>
          <w:t>.</w:t>
        </w:r>
      </w:hyperlink>
      <w:bookmarkStart w:id="0" w:name="_GoBack"/>
      <w:bookmarkEnd w:id="0"/>
      <w:r w:rsidR="00255858">
        <w:t xml:space="preserve"> This quarter we got an 85%</w:t>
      </w:r>
      <w:r w:rsidR="00827553">
        <w:t xml:space="preserve"> accessibility score.</w:t>
      </w:r>
      <w:r w:rsidR="00287B3C">
        <w:t xml:space="preserve"> We’re shooting for 100%.</w:t>
      </w:r>
    </w:p>
    <w:p w14:paraId="00D9702D" w14:textId="265F615F" w:rsidR="008A354A" w:rsidRPr="005A7876" w:rsidRDefault="00F1611E" w:rsidP="00627FC7">
      <w:pPr>
        <w:pStyle w:val="Heading3"/>
      </w:pPr>
      <w:r>
        <w:t>RACIAL EQUITY + ENGAGEMENT WORK GROUP</w:t>
      </w:r>
    </w:p>
    <w:p w14:paraId="79A66B97" w14:textId="5FEC756D" w:rsidR="00DE6579" w:rsidRPr="00DC347B" w:rsidRDefault="008A354A" w:rsidP="005A7876">
      <w:r w:rsidRPr="00B40CC3">
        <w:t xml:space="preserve">The Racial Equity + Engagement (RE+E) </w:t>
      </w:r>
      <w:r>
        <w:t>W</w:t>
      </w:r>
      <w:r w:rsidRPr="00B40CC3">
        <w:t xml:space="preserve">orkgroup </w:t>
      </w:r>
      <w:r w:rsidR="00407AB1">
        <w:t xml:space="preserve">is </w:t>
      </w:r>
      <w:r w:rsidR="00B06940">
        <w:t xml:space="preserve">led by </w:t>
      </w:r>
      <w:r w:rsidR="00287B3C">
        <w:t>Jesseca Brand in the Department of Neighborhoods</w:t>
      </w:r>
      <w:r w:rsidR="00B06940">
        <w:t xml:space="preserve"> and is </w:t>
      </w:r>
      <w:r w:rsidR="00407AB1">
        <w:t xml:space="preserve">comprised of multiple city departments </w:t>
      </w:r>
      <w:r w:rsidR="00DC7910">
        <w:t xml:space="preserve">who are </w:t>
      </w:r>
      <w:r w:rsidRPr="00B40CC3">
        <w:t>coordinat</w:t>
      </w:r>
      <w:r w:rsidR="00DC7910">
        <w:t>ing</w:t>
      </w:r>
      <w:r w:rsidRPr="00B40CC3">
        <w:t xml:space="preserve"> </w:t>
      </w:r>
      <w:r w:rsidR="00DC7910" w:rsidRPr="00B40CC3">
        <w:t xml:space="preserve">with </w:t>
      </w:r>
      <w:r w:rsidR="00DC7910">
        <w:t xml:space="preserve">Sound Transit to conduct </w:t>
      </w:r>
      <w:r w:rsidRPr="00B40CC3">
        <w:t>community engagement</w:t>
      </w:r>
      <w:r w:rsidR="00DC7910">
        <w:t xml:space="preserve"> with the public.</w:t>
      </w:r>
      <w:r w:rsidRPr="00B40CC3">
        <w:t xml:space="preserve"> The goal of this workgroup is to </w:t>
      </w:r>
      <w:r w:rsidR="00DC7910">
        <w:t>ensure that</w:t>
      </w:r>
      <w:r w:rsidRPr="00B40CC3">
        <w:t xml:space="preserve"> racial equity, social justice and community engagement </w:t>
      </w:r>
      <w:r w:rsidR="00DC7910">
        <w:t xml:space="preserve">are integral to </w:t>
      </w:r>
      <w:r>
        <w:t>City</w:t>
      </w:r>
      <w:r w:rsidRPr="00B40CC3">
        <w:t xml:space="preserve"> </w:t>
      </w:r>
      <w:r w:rsidR="00B06940">
        <w:t xml:space="preserve">and Sound Transit </w:t>
      </w:r>
      <w:r>
        <w:t>decision-making throughout the project</w:t>
      </w:r>
      <w:r w:rsidR="00DC7910">
        <w:t xml:space="preserve"> and that community voices are reflected in final outcomes and decisions.</w:t>
      </w:r>
      <w:r>
        <w:br/>
      </w:r>
    </w:p>
    <w:sectPr w:rsidR="00DE6579" w:rsidRPr="00DC347B" w:rsidSect="00BA09BF">
      <w:headerReference w:type="default" r:id="rId36"/>
      <w:headerReference w:type="first" r:id="rId37"/>
      <w:pgSz w:w="12240" w:h="15840" w:code="1"/>
      <w:pgMar w:top="1354" w:right="1080" w:bottom="720" w:left="1080" w:header="360" w:footer="360" w:gutter="0"/>
      <w:cols w:space="720"/>
      <w:noEndnote/>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499DC9" w16cex:dateUtc="2020-04-21T23:28:00Z"/>
  <w16cex:commentExtensible w16cex:durableId="22499FCE" w16cex:dateUtc="2020-04-21T23:37:00Z"/>
  <w16cex:commentExtensible w16cex:durableId="2249A108" w16cex:dateUtc="2020-04-21T23:42:00Z"/>
  <w16cex:commentExtensible w16cex:durableId="2249A138" w16cex:dateUtc="2020-04-21T23:43:00Z"/>
  <w16cex:commentExtensible w16cex:durableId="2249A1AC" w16cex:dateUtc="2020-04-21T23:45:00Z"/>
  <w16cex:commentExtensible w16cex:durableId="2249A1FB" w16cex:dateUtc="2020-04-21T23:46:00Z"/>
  <w16cex:commentExtensible w16cex:durableId="2249A271" w16cex:dateUtc="2020-04-21T23:48:00Z"/>
  <w16cex:commentExtensible w16cex:durableId="2249A422" w16cex:dateUtc="2020-04-21T23:56:00Z"/>
  <w16cex:commentExtensible w16cex:durableId="2249A437" w16cex:dateUtc="2020-04-21T23:56:00Z"/>
  <w16cex:commentExtensible w16cex:durableId="2249A567" w16cex:dateUtc="2020-04-22T00:01:00Z"/>
  <w16cex:commentExtensible w16cex:durableId="2249A56B" w16cex:dateUtc="2020-04-22T00:01:00Z"/>
  <w16cex:commentExtensible w16cex:durableId="2249A5C3" w16cex:dateUtc="2020-04-22T00:02:00Z"/>
  <w16cex:commentExtensible w16cex:durableId="2249A605" w16cex:dateUtc="2020-04-22T00:04:00Z"/>
  <w16cex:commentExtensible w16cex:durableId="2249A622" w16cex:dateUtc="2020-04-22T00:0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56E795" w14:textId="77777777" w:rsidR="00DD5636" w:rsidRDefault="00DD5636" w:rsidP="005A7876">
      <w:r>
        <w:separator/>
      </w:r>
    </w:p>
  </w:endnote>
  <w:endnote w:type="continuationSeparator" w:id="0">
    <w:p w14:paraId="54D223CE" w14:textId="77777777" w:rsidR="00DD5636" w:rsidRDefault="00DD5636" w:rsidP="005A7876">
      <w:r>
        <w:continuationSeparator/>
      </w:r>
    </w:p>
  </w:endnote>
  <w:endnote w:type="continuationNotice" w:id="1">
    <w:p w14:paraId="504FBB7A" w14:textId="77777777" w:rsidR="00DD5636" w:rsidRDefault="00DD56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 Sans">
    <w:altName w:val="Open Sans"/>
    <w:panose1 w:val="020B06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attle Text">
    <w:altName w:val="Seattle Text"/>
    <w:panose1 w:val="00000000000000000000"/>
    <w:charset w:val="00"/>
    <w:family w:val="auto"/>
    <w:pitch w:val="variable"/>
    <w:sig w:usb0="A0000AEF" w:usb1="400060FB"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EE167F" w14:textId="77777777" w:rsidR="00DD5636" w:rsidRDefault="00DD5636" w:rsidP="005A7876">
      <w:r>
        <w:separator/>
      </w:r>
    </w:p>
  </w:footnote>
  <w:footnote w:type="continuationSeparator" w:id="0">
    <w:p w14:paraId="4C3DB84C" w14:textId="77777777" w:rsidR="00DD5636" w:rsidRDefault="00DD5636" w:rsidP="005A7876">
      <w:r>
        <w:continuationSeparator/>
      </w:r>
    </w:p>
  </w:footnote>
  <w:footnote w:type="continuationNotice" w:id="1">
    <w:p w14:paraId="3F1CE769" w14:textId="77777777" w:rsidR="00DD5636" w:rsidRDefault="00DD563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67C90" w14:textId="0B419B35" w:rsidR="00764949" w:rsidRPr="002B5EA3" w:rsidRDefault="00727D85" w:rsidP="00764949">
    <w:pPr>
      <w:pStyle w:val="ProgramName"/>
      <w:spacing w:line="240" w:lineRule="auto"/>
      <w:rPr>
        <w:rStyle w:val="Heading1Char"/>
        <w:rFonts w:ascii="Calibri Light" w:eastAsiaTheme="minorEastAsia" w:hAnsi="Calibri Light" w:cs="Calibri Light"/>
        <w:color w:val="000000"/>
        <w:sz w:val="32"/>
        <w:szCs w:val="32"/>
      </w:rPr>
    </w:pPr>
    <w:r>
      <w:rPr>
        <w:noProof/>
      </w:rPr>
      <w:drawing>
        <wp:anchor distT="0" distB="0" distL="114300" distR="114300" simplePos="0" relativeHeight="251661312" behindDoc="1" locked="0" layoutInCell="1" allowOverlap="1" wp14:anchorId="2D3CEC18" wp14:editId="35CBE422">
          <wp:simplePos x="0" y="0"/>
          <wp:positionH relativeFrom="column">
            <wp:posOffset>5223720</wp:posOffset>
          </wp:positionH>
          <wp:positionV relativeFrom="paragraph">
            <wp:posOffset>131918</wp:posOffset>
          </wp:positionV>
          <wp:extent cx="1284051" cy="587759"/>
          <wp:effectExtent l="0" t="0" r="0" b="0"/>
          <wp:wrapNone/>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attle-logo_horizontal_blue-black_digital_large.png"/>
                  <pic:cNvPicPr/>
                </pic:nvPicPr>
                <pic:blipFill>
                  <a:blip r:embed="rId1">
                    <a:extLst>
                      <a:ext uri="{28A0092B-C50C-407E-A947-70E740481C1C}">
                        <a14:useLocalDpi xmlns:a14="http://schemas.microsoft.com/office/drawing/2010/main" val="0"/>
                      </a:ext>
                    </a:extLst>
                  </a:blip>
                  <a:stretch>
                    <a:fillRect/>
                  </a:stretch>
                </pic:blipFill>
                <pic:spPr>
                  <a:xfrm>
                    <a:off x="0" y="0"/>
                    <a:ext cx="1284051" cy="587759"/>
                  </a:xfrm>
                  <a:prstGeom prst="rect">
                    <a:avLst/>
                  </a:prstGeom>
                </pic:spPr>
              </pic:pic>
            </a:graphicData>
          </a:graphic>
        </wp:anchor>
      </w:drawing>
    </w:r>
    <w:r w:rsidR="00764949" w:rsidRPr="005A7876">
      <w:rPr>
        <w:rStyle w:val="Heading1Char"/>
        <w:rFonts w:ascii="Seattle Text" w:hAnsi="Seattle Text" w:cs="Seattle Text"/>
        <w:b/>
        <w:bCs/>
        <w:i/>
        <w:iCs/>
        <w:noProof/>
        <w:sz w:val="48"/>
        <w:szCs w:val="48"/>
      </w:rPr>
      <mc:AlternateContent>
        <mc:Choice Requires="wps">
          <w:drawing>
            <wp:anchor distT="45720" distB="45720" distL="114300" distR="114300" simplePos="0" relativeHeight="251660288" behindDoc="1" locked="0" layoutInCell="1" allowOverlap="1" wp14:anchorId="0BE95C4A" wp14:editId="12862DD2">
              <wp:simplePos x="0" y="0"/>
              <wp:positionH relativeFrom="column">
                <wp:posOffset>-85725</wp:posOffset>
              </wp:positionH>
              <wp:positionV relativeFrom="paragraph">
                <wp:posOffset>125730</wp:posOffset>
              </wp:positionV>
              <wp:extent cx="4379595" cy="304800"/>
              <wp:effectExtent l="0" t="0" r="190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9595" cy="304800"/>
                      </a:xfrm>
                      <a:prstGeom prst="rect">
                        <a:avLst/>
                      </a:prstGeom>
                      <a:solidFill>
                        <a:srgbClr val="FFFFFF"/>
                      </a:solidFill>
                      <a:ln w="9525">
                        <a:noFill/>
                        <a:miter lim="800000"/>
                        <a:headEnd/>
                        <a:tailEnd/>
                      </a:ln>
                    </wps:spPr>
                    <wps:txbx>
                      <w:txbxContent>
                        <w:p w14:paraId="1F22DB0B" w14:textId="77777777" w:rsidR="00764949" w:rsidRDefault="00764949" w:rsidP="00764949">
                          <w:pPr>
                            <w:pStyle w:val="SubHeading1"/>
                          </w:pPr>
                          <w:r w:rsidRPr="00FF6817">
                            <w:t xml:space="preserve">West Seattle </w:t>
                          </w:r>
                          <w:r>
                            <w:t xml:space="preserve">AND </w:t>
                          </w:r>
                          <w:r w:rsidRPr="00FF6817">
                            <w:t xml:space="preserve"> Ballard Light Rail Expansion</w:t>
                          </w:r>
                          <w:r>
                            <w:t xml:space="preserve"> </w:t>
                          </w:r>
                        </w:p>
                        <w:p w14:paraId="173A0579" w14:textId="77777777" w:rsidR="00764949" w:rsidRDefault="00764949" w:rsidP="007649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E95C4A" id="_x0000_t202" coordsize="21600,21600" o:spt="202" path="m,l,21600r21600,l21600,xe">
              <v:stroke joinstyle="miter"/>
              <v:path gradientshapeok="t" o:connecttype="rect"/>
            </v:shapetype>
            <v:shape id="_x0000_s1037" type="#_x0000_t202" style="position:absolute;margin-left:-6.75pt;margin-top:9.9pt;width:344.85pt;height:24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" stroked="f">
              <v:textbox>
                <w:txbxContent>
                  <w:p w14:paraId="1F22DB0B" w14:textId="77777777" w:rsidR="00764949" w:rsidRDefault="00764949" w:rsidP="00764949">
                    <w:pPr>
                      <w:pStyle w:val="SubHeading1"/>
                    </w:pPr>
                    <w:r w:rsidRPr="00FF6817">
                      <w:t xml:space="preserve">West Seattle </w:t>
                    </w:r>
                    <w:r>
                      <w:t xml:space="preserve">AND </w:t>
                    </w:r>
                    <w:r w:rsidRPr="00FF6817">
                      <w:t xml:space="preserve"> Ballard Light Rail Expansion</w:t>
                    </w:r>
                    <w:r>
                      <w:t xml:space="preserve"> </w:t>
                    </w:r>
                  </w:p>
                  <w:p w14:paraId="173A0579" w14:textId="77777777" w:rsidR="00764949" w:rsidRDefault="00764949" w:rsidP="00764949"/>
                </w:txbxContent>
              </v:textbox>
            </v:shape>
          </w:pict>
        </mc:Fallback>
      </mc:AlternateContent>
    </w:r>
  </w:p>
  <w:p w14:paraId="4C058C6F" w14:textId="3A75234E" w:rsidR="00764949" w:rsidRDefault="00764949" w:rsidP="00764949">
    <w:pPr>
      <w:pStyle w:val="ProgramName"/>
      <w:spacing w:line="240" w:lineRule="auto"/>
    </w:pPr>
    <w:r w:rsidRPr="005A7876">
      <w:rPr>
        <w:rStyle w:val="Heading1Char"/>
        <w:rFonts w:ascii="Seattle Text" w:hAnsi="Seattle Text" w:cs="Seattle Text"/>
        <w:b/>
        <w:bCs/>
        <w:i/>
        <w:iCs/>
        <w:sz w:val="48"/>
        <w:szCs w:val="48"/>
      </w:rPr>
      <w:t>racial equity + engagement</w:t>
    </w:r>
    <w:r>
      <w:br/>
    </w:r>
    <w:r w:rsidRPr="00ED127D">
      <w:rPr>
        <w:rStyle w:val="SubHeading1Char"/>
      </w:rPr>
      <w:t>Q1 2020 Status Report</w:t>
    </w:r>
  </w:p>
  <w:p w14:paraId="18EB5B34" w14:textId="408D63FC" w:rsidR="00764949" w:rsidRPr="00764949" w:rsidRDefault="00764949" w:rsidP="007649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257B3" w14:textId="5F166C38" w:rsidR="005A7876" w:rsidRPr="002B5EA3" w:rsidRDefault="005A7876" w:rsidP="005A7876">
    <w:pPr>
      <w:pStyle w:val="ProgramName"/>
      <w:spacing w:line="240" w:lineRule="auto"/>
      <w:rPr>
        <w:rStyle w:val="Heading1Char"/>
        <w:rFonts w:ascii="Calibri Light" w:eastAsiaTheme="minorEastAsia" w:hAnsi="Calibri Light" w:cs="Calibri Light"/>
        <w:color w:val="000000"/>
        <w:sz w:val="32"/>
        <w:szCs w:val="32"/>
      </w:rPr>
    </w:pPr>
    <w:r w:rsidRPr="005A7876">
      <w:rPr>
        <w:rStyle w:val="Heading1Char"/>
        <w:rFonts w:ascii="Seattle Text" w:hAnsi="Seattle Text" w:cs="Seattle Text"/>
        <w:b/>
        <w:bCs/>
        <w:i/>
        <w:iCs/>
        <w:noProof/>
        <w:sz w:val="48"/>
        <w:szCs w:val="48"/>
      </w:rPr>
      <mc:AlternateContent>
        <mc:Choice Requires="wps">
          <w:drawing>
            <wp:anchor distT="45720" distB="45720" distL="114300" distR="114300" simplePos="0" relativeHeight="251658240" behindDoc="1" locked="0" layoutInCell="1" allowOverlap="1" wp14:anchorId="00F67F58" wp14:editId="02C4DD7B">
              <wp:simplePos x="0" y="0"/>
              <wp:positionH relativeFrom="column">
                <wp:posOffset>-85725</wp:posOffset>
              </wp:positionH>
              <wp:positionV relativeFrom="paragraph">
                <wp:posOffset>125730</wp:posOffset>
              </wp:positionV>
              <wp:extent cx="4379595" cy="304800"/>
              <wp:effectExtent l="0" t="0" r="190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9595" cy="304800"/>
                      </a:xfrm>
                      <a:prstGeom prst="rect">
                        <a:avLst/>
                      </a:prstGeom>
                      <a:solidFill>
                        <a:srgbClr val="FFFFFF"/>
                      </a:solidFill>
                      <a:ln w="9525">
                        <a:noFill/>
                        <a:miter lim="800000"/>
                        <a:headEnd/>
                        <a:tailEnd/>
                      </a:ln>
                    </wps:spPr>
                    <wps:txbx>
                      <w:txbxContent>
                        <w:p w14:paraId="5FAB7C1F" w14:textId="35997C2F" w:rsidR="005A7876" w:rsidRDefault="005A7876" w:rsidP="00BD36EF">
                          <w:pPr>
                            <w:pStyle w:val="SubHeading1"/>
                          </w:pPr>
                          <w:r w:rsidRPr="00FF6817">
                            <w:t xml:space="preserve">West Seattle </w:t>
                          </w:r>
                          <w:r w:rsidR="00D75D20">
                            <w:t>AND</w:t>
                          </w:r>
                          <w:r w:rsidR="00FE63A6">
                            <w:t xml:space="preserve"> </w:t>
                          </w:r>
                          <w:r w:rsidRPr="00FF6817">
                            <w:t xml:space="preserve"> Ballard Light Rail Expansion</w:t>
                          </w:r>
                          <w:r>
                            <w:t xml:space="preserve"> </w:t>
                          </w:r>
                        </w:p>
                        <w:p w14:paraId="118B4310" w14:textId="3D307194" w:rsidR="005A7876" w:rsidRDefault="005A78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F67F58" id="_x0000_t202" coordsize="21600,21600" o:spt="202" path="m,l,21600r21600,l21600,xe">
              <v:stroke joinstyle="miter"/>
              <v:path gradientshapeok="t" o:connecttype="rect"/>
            </v:shapetype>
            <v:shape id="_x0000_s1038" type="#_x0000_t202" style="position:absolute;margin-left:-6.75pt;margin-top:9.9pt;width:344.85pt;height:2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" stroked="f">
              <v:textbox>
                <w:txbxContent>
                  <w:p w14:paraId="5FAB7C1F" w14:textId="35997C2F" w:rsidR="005A7876" w:rsidRDefault="005A7876" w:rsidP="00BD36EF">
                    <w:pPr>
                      <w:pStyle w:val="SubHeading1"/>
                    </w:pPr>
                    <w:r w:rsidRPr="00FF6817">
                      <w:t xml:space="preserve">West Seattle </w:t>
                    </w:r>
                    <w:r w:rsidR="00D75D20">
                      <w:t>AND</w:t>
                    </w:r>
                    <w:r w:rsidR="00FE63A6">
                      <w:t xml:space="preserve"> </w:t>
                    </w:r>
                    <w:r w:rsidRPr="00FF6817">
                      <w:t xml:space="preserve"> Ballard Light Rail Expansion</w:t>
                    </w:r>
                    <w:r>
                      <w:t xml:space="preserve"> </w:t>
                    </w:r>
                  </w:p>
                  <w:p w14:paraId="118B4310" w14:textId="3D307194" w:rsidR="005A7876" w:rsidRDefault="005A7876"/>
                </w:txbxContent>
              </v:textbox>
            </v:shape>
          </w:pict>
        </mc:Fallback>
      </mc:AlternateContent>
    </w:r>
  </w:p>
  <w:p w14:paraId="279AE308" w14:textId="5AD526F7" w:rsidR="00FC48AD" w:rsidRDefault="002B5EA3" w:rsidP="009C7B75">
    <w:pPr>
      <w:pStyle w:val="ProgramName"/>
      <w:spacing w:line="240" w:lineRule="auto"/>
    </w:pPr>
    <w:r w:rsidRPr="005A7876">
      <w:rPr>
        <w:rStyle w:val="Heading1Char"/>
        <w:rFonts w:ascii="Seattle Text" w:hAnsi="Seattle Text" w:cs="Seattle Text"/>
        <w:b/>
        <w:bCs/>
        <w:i/>
        <w:iCs/>
        <w:sz w:val="48"/>
        <w:szCs w:val="48"/>
      </w:rPr>
      <w:t>racial equity + engagement</w:t>
    </w:r>
    <w:r>
      <w:br/>
    </w:r>
    <w:r w:rsidRPr="00ED127D">
      <w:rPr>
        <w:rStyle w:val="SubHeading1Char"/>
      </w:rPr>
      <w:t>Q1 2020 Status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06D62"/>
    <w:multiLevelType w:val="hybridMultilevel"/>
    <w:tmpl w:val="2FBCA198"/>
    <w:lvl w:ilvl="0" w:tplc="B3AC4908">
      <w:numFmt w:val="bullet"/>
      <w:lvlText w:val="-"/>
      <w:lvlJc w:val="left"/>
      <w:pPr>
        <w:ind w:left="720" w:hanging="360"/>
      </w:pPr>
      <w:rPr>
        <w:rFonts w:ascii="Open Sans" w:eastAsiaTheme="minorEastAsia"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11782"/>
    <w:multiLevelType w:val="hybridMultilevel"/>
    <w:tmpl w:val="6570EA0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D326F"/>
    <w:multiLevelType w:val="hybridMultilevel"/>
    <w:tmpl w:val="266C4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9E1C32"/>
    <w:multiLevelType w:val="hybridMultilevel"/>
    <w:tmpl w:val="AA72548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26221BF9"/>
    <w:multiLevelType w:val="hybridMultilevel"/>
    <w:tmpl w:val="A802E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160CB2"/>
    <w:multiLevelType w:val="hybridMultilevel"/>
    <w:tmpl w:val="55FC1E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A7166B8"/>
    <w:multiLevelType w:val="hybridMultilevel"/>
    <w:tmpl w:val="188E8440"/>
    <w:lvl w:ilvl="0" w:tplc="0D26D78E">
      <w:numFmt w:val="bullet"/>
      <w:lvlText w:val="-"/>
      <w:lvlJc w:val="left"/>
      <w:pPr>
        <w:ind w:left="720" w:hanging="360"/>
      </w:pPr>
      <w:rPr>
        <w:rFonts w:ascii="Open Sans" w:eastAsiaTheme="minorEastAsia"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F50D7D"/>
    <w:multiLevelType w:val="hybridMultilevel"/>
    <w:tmpl w:val="ACE20638"/>
    <w:lvl w:ilvl="0" w:tplc="AA9A7D64">
      <w:numFmt w:val="bullet"/>
      <w:lvlText w:val="-"/>
      <w:lvlJc w:val="left"/>
      <w:pPr>
        <w:ind w:left="720" w:hanging="360"/>
      </w:pPr>
      <w:rPr>
        <w:rFonts w:ascii="Calibri Light" w:eastAsiaTheme="minorEastAsia"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C34ABB"/>
    <w:multiLevelType w:val="hybridMultilevel"/>
    <w:tmpl w:val="646C1872"/>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9" w15:restartNumberingAfterBreak="0">
    <w:nsid w:val="462B25A8"/>
    <w:multiLevelType w:val="hybridMultilevel"/>
    <w:tmpl w:val="91F25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9E4E3F"/>
    <w:multiLevelType w:val="hybridMultilevel"/>
    <w:tmpl w:val="F9B89E42"/>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1" w15:restartNumberingAfterBreak="0">
    <w:nsid w:val="5373321A"/>
    <w:multiLevelType w:val="hybridMultilevel"/>
    <w:tmpl w:val="1AA2F782"/>
    <w:lvl w:ilvl="0" w:tplc="B3AC4908">
      <w:numFmt w:val="bullet"/>
      <w:lvlText w:val="-"/>
      <w:lvlJc w:val="left"/>
      <w:pPr>
        <w:ind w:left="720" w:hanging="360"/>
      </w:pPr>
      <w:rPr>
        <w:rFonts w:ascii="Open Sans" w:eastAsiaTheme="minorEastAsia"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380A67"/>
    <w:multiLevelType w:val="hybridMultilevel"/>
    <w:tmpl w:val="A8681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11"/>
  </w:num>
  <w:num w:numId="4">
    <w:abstractNumId w:val="6"/>
  </w:num>
  <w:num w:numId="5">
    <w:abstractNumId w:val="0"/>
  </w:num>
  <w:num w:numId="6">
    <w:abstractNumId w:val="5"/>
  </w:num>
  <w:num w:numId="7">
    <w:abstractNumId w:val="8"/>
  </w:num>
  <w:num w:numId="8">
    <w:abstractNumId w:val="10"/>
  </w:num>
  <w:num w:numId="9">
    <w:abstractNumId w:val="1"/>
  </w:num>
  <w:num w:numId="10">
    <w:abstractNumId w:val="4"/>
  </w:num>
  <w:num w:numId="11">
    <w:abstractNumId w:val="2"/>
  </w:num>
  <w:num w:numId="12">
    <w:abstractNumId w:val="7"/>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attachedTemplate r:id="rId1"/>
  <w:stylePaneSortMethod w:val="0000"/>
  <w:documentProtection w:edit="readOnly" w:formatting="1"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817"/>
    <w:rsid w:val="00001EB1"/>
    <w:rsid w:val="00006E61"/>
    <w:rsid w:val="00011766"/>
    <w:rsid w:val="00014B50"/>
    <w:rsid w:val="00023391"/>
    <w:rsid w:val="00023F76"/>
    <w:rsid w:val="000408F9"/>
    <w:rsid w:val="00041DB1"/>
    <w:rsid w:val="00044E0B"/>
    <w:rsid w:val="000654C2"/>
    <w:rsid w:val="00071D07"/>
    <w:rsid w:val="00074A84"/>
    <w:rsid w:val="00083268"/>
    <w:rsid w:val="00093C5E"/>
    <w:rsid w:val="000A125F"/>
    <w:rsid w:val="000A3DA7"/>
    <w:rsid w:val="000A5C07"/>
    <w:rsid w:val="000C1B06"/>
    <w:rsid w:val="000D6893"/>
    <w:rsid w:val="000E2EC8"/>
    <w:rsid w:val="000E314C"/>
    <w:rsid w:val="000E4DC3"/>
    <w:rsid w:val="000E7A54"/>
    <w:rsid w:val="00116F86"/>
    <w:rsid w:val="00132E40"/>
    <w:rsid w:val="001331D5"/>
    <w:rsid w:val="00135F16"/>
    <w:rsid w:val="00142234"/>
    <w:rsid w:val="00150FF6"/>
    <w:rsid w:val="00157065"/>
    <w:rsid w:val="00162004"/>
    <w:rsid w:val="00167681"/>
    <w:rsid w:val="00185C92"/>
    <w:rsid w:val="00195DFD"/>
    <w:rsid w:val="00196A48"/>
    <w:rsid w:val="00197BF8"/>
    <w:rsid w:val="001B2D2F"/>
    <w:rsid w:val="001C0D43"/>
    <w:rsid w:val="001C53A3"/>
    <w:rsid w:val="001D388B"/>
    <w:rsid w:val="001E438F"/>
    <w:rsid w:val="001F1453"/>
    <w:rsid w:val="00200C1A"/>
    <w:rsid w:val="00203835"/>
    <w:rsid w:val="00222107"/>
    <w:rsid w:val="00227122"/>
    <w:rsid w:val="00233555"/>
    <w:rsid w:val="00234E9B"/>
    <w:rsid w:val="00255858"/>
    <w:rsid w:val="00262FAE"/>
    <w:rsid w:val="00272FBB"/>
    <w:rsid w:val="0027680D"/>
    <w:rsid w:val="00283521"/>
    <w:rsid w:val="00287494"/>
    <w:rsid w:val="00287B3C"/>
    <w:rsid w:val="0029119F"/>
    <w:rsid w:val="00295132"/>
    <w:rsid w:val="002A1262"/>
    <w:rsid w:val="002B5EA3"/>
    <w:rsid w:val="002C127B"/>
    <w:rsid w:val="002D7A34"/>
    <w:rsid w:val="002E1D75"/>
    <w:rsid w:val="002E291D"/>
    <w:rsid w:val="002E2958"/>
    <w:rsid w:val="002F2138"/>
    <w:rsid w:val="002F7F38"/>
    <w:rsid w:val="00303500"/>
    <w:rsid w:val="00305925"/>
    <w:rsid w:val="00307E1A"/>
    <w:rsid w:val="00310199"/>
    <w:rsid w:val="00313AE0"/>
    <w:rsid w:val="003152EF"/>
    <w:rsid w:val="003212EC"/>
    <w:rsid w:val="00321B0A"/>
    <w:rsid w:val="00323395"/>
    <w:rsid w:val="00323DCB"/>
    <w:rsid w:val="003268AC"/>
    <w:rsid w:val="0032776A"/>
    <w:rsid w:val="00346E25"/>
    <w:rsid w:val="00350B98"/>
    <w:rsid w:val="00380426"/>
    <w:rsid w:val="003808A7"/>
    <w:rsid w:val="0038120B"/>
    <w:rsid w:val="00382E81"/>
    <w:rsid w:val="00384BAE"/>
    <w:rsid w:val="00394974"/>
    <w:rsid w:val="003977DF"/>
    <w:rsid w:val="003A0A71"/>
    <w:rsid w:val="003B1A62"/>
    <w:rsid w:val="003B30C6"/>
    <w:rsid w:val="003B729D"/>
    <w:rsid w:val="003C3706"/>
    <w:rsid w:val="003C3A9B"/>
    <w:rsid w:val="003E3E43"/>
    <w:rsid w:val="003E4E87"/>
    <w:rsid w:val="00407AB1"/>
    <w:rsid w:val="00421AF1"/>
    <w:rsid w:val="00426958"/>
    <w:rsid w:val="00427900"/>
    <w:rsid w:val="00433A15"/>
    <w:rsid w:val="00444566"/>
    <w:rsid w:val="00454FF4"/>
    <w:rsid w:val="00473C8E"/>
    <w:rsid w:val="00474F74"/>
    <w:rsid w:val="004862F2"/>
    <w:rsid w:val="00493519"/>
    <w:rsid w:val="00493FB3"/>
    <w:rsid w:val="0049622F"/>
    <w:rsid w:val="004A2495"/>
    <w:rsid w:val="004D04D5"/>
    <w:rsid w:val="004E4285"/>
    <w:rsid w:val="004E5E00"/>
    <w:rsid w:val="004F1784"/>
    <w:rsid w:val="004F734D"/>
    <w:rsid w:val="004F75F4"/>
    <w:rsid w:val="00516711"/>
    <w:rsid w:val="00516C38"/>
    <w:rsid w:val="00520D3D"/>
    <w:rsid w:val="00521E97"/>
    <w:rsid w:val="00527190"/>
    <w:rsid w:val="0053253C"/>
    <w:rsid w:val="00560BB0"/>
    <w:rsid w:val="00561346"/>
    <w:rsid w:val="00572E46"/>
    <w:rsid w:val="005741C7"/>
    <w:rsid w:val="005879B1"/>
    <w:rsid w:val="0059277B"/>
    <w:rsid w:val="00597B12"/>
    <w:rsid w:val="005A44D5"/>
    <w:rsid w:val="005A7876"/>
    <w:rsid w:val="005B1F9D"/>
    <w:rsid w:val="005B7AEE"/>
    <w:rsid w:val="005D331B"/>
    <w:rsid w:val="005D5BC1"/>
    <w:rsid w:val="005D7E18"/>
    <w:rsid w:val="005E00F1"/>
    <w:rsid w:val="005E12BA"/>
    <w:rsid w:val="005E7738"/>
    <w:rsid w:val="005F447E"/>
    <w:rsid w:val="006010AD"/>
    <w:rsid w:val="0061387E"/>
    <w:rsid w:val="0062192D"/>
    <w:rsid w:val="006254B8"/>
    <w:rsid w:val="00627FC7"/>
    <w:rsid w:val="00641CE7"/>
    <w:rsid w:val="0064302E"/>
    <w:rsid w:val="006467D8"/>
    <w:rsid w:val="0066158E"/>
    <w:rsid w:val="006850B9"/>
    <w:rsid w:val="00692332"/>
    <w:rsid w:val="00693F0B"/>
    <w:rsid w:val="006A180E"/>
    <w:rsid w:val="006A6913"/>
    <w:rsid w:val="006B5FEA"/>
    <w:rsid w:val="006E40CC"/>
    <w:rsid w:val="006E5D48"/>
    <w:rsid w:val="006E71F4"/>
    <w:rsid w:val="00705EAF"/>
    <w:rsid w:val="007253A9"/>
    <w:rsid w:val="00727D85"/>
    <w:rsid w:val="00764949"/>
    <w:rsid w:val="00772DF1"/>
    <w:rsid w:val="0078480B"/>
    <w:rsid w:val="00791B4D"/>
    <w:rsid w:val="00795297"/>
    <w:rsid w:val="007A39A9"/>
    <w:rsid w:val="007C07D2"/>
    <w:rsid w:val="007C5B41"/>
    <w:rsid w:val="007C6341"/>
    <w:rsid w:val="007D05B4"/>
    <w:rsid w:val="007D5E1D"/>
    <w:rsid w:val="007E2D0E"/>
    <w:rsid w:val="007E3DA8"/>
    <w:rsid w:val="007E79A2"/>
    <w:rsid w:val="007F5EF9"/>
    <w:rsid w:val="007F636F"/>
    <w:rsid w:val="008046A7"/>
    <w:rsid w:val="0081067B"/>
    <w:rsid w:val="00814F02"/>
    <w:rsid w:val="008169F2"/>
    <w:rsid w:val="0081795A"/>
    <w:rsid w:val="00825575"/>
    <w:rsid w:val="00825955"/>
    <w:rsid w:val="00827553"/>
    <w:rsid w:val="00846D87"/>
    <w:rsid w:val="008652E8"/>
    <w:rsid w:val="00865E4C"/>
    <w:rsid w:val="008720FC"/>
    <w:rsid w:val="008766C3"/>
    <w:rsid w:val="0088206E"/>
    <w:rsid w:val="00887B38"/>
    <w:rsid w:val="00887CB7"/>
    <w:rsid w:val="00895858"/>
    <w:rsid w:val="008A0A28"/>
    <w:rsid w:val="008A354A"/>
    <w:rsid w:val="008A6736"/>
    <w:rsid w:val="008B1C35"/>
    <w:rsid w:val="008B2133"/>
    <w:rsid w:val="008B4956"/>
    <w:rsid w:val="008B5169"/>
    <w:rsid w:val="008C2AA5"/>
    <w:rsid w:val="008C5E70"/>
    <w:rsid w:val="008D0ECE"/>
    <w:rsid w:val="008D13AE"/>
    <w:rsid w:val="008D2A1B"/>
    <w:rsid w:val="008D3F17"/>
    <w:rsid w:val="008D4842"/>
    <w:rsid w:val="008D5C11"/>
    <w:rsid w:val="008E32C7"/>
    <w:rsid w:val="008E3CDD"/>
    <w:rsid w:val="008F2A22"/>
    <w:rsid w:val="008F6D22"/>
    <w:rsid w:val="00900A2D"/>
    <w:rsid w:val="00901E97"/>
    <w:rsid w:val="00921C05"/>
    <w:rsid w:val="009254A5"/>
    <w:rsid w:val="00951770"/>
    <w:rsid w:val="009563C3"/>
    <w:rsid w:val="009607F9"/>
    <w:rsid w:val="00966313"/>
    <w:rsid w:val="009732E5"/>
    <w:rsid w:val="0099129F"/>
    <w:rsid w:val="00991DF3"/>
    <w:rsid w:val="009924B0"/>
    <w:rsid w:val="009B3072"/>
    <w:rsid w:val="009C174B"/>
    <w:rsid w:val="009C32F1"/>
    <w:rsid w:val="009C7B75"/>
    <w:rsid w:val="009D327C"/>
    <w:rsid w:val="009E56C9"/>
    <w:rsid w:val="009F0AB8"/>
    <w:rsid w:val="009F127F"/>
    <w:rsid w:val="009F5BD5"/>
    <w:rsid w:val="00A157FF"/>
    <w:rsid w:val="00A15AEF"/>
    <w:rsid w:val="00A30036"/>
    <w:rsid w:val="00A33F76"/>
    <w:rsid w:val="00A50697"/>
    <w:rsid w:val="00A547D3"/>
    <w:rsid w:val="00A609B5"/>
    <w:rsid w:val="00A65A7D"/>
    <w:rsid w:val="00A7474C"/>
    <w:rsid w:val="00A866F4"/>
    <w:rsid w:val="00A944BC"/>
    <w:rsid w:val="00A96219"/>
    <w:rsid w:val="00A97962"/>
    <w:rsid w:val="00AA09A0"/>
    <w:rsid w:val="00AA3752"/>
    <w:rsid w:val="00AC3670"/>
    <w:rsid w:val="00AC492D"/>
    <w:rsid w:val="00AC508C"/>
    <w:rsid w:val="00AD55B8"/>
    <w:rsid w:val="00AE1C49"/>
    <w:rsid w:val="00AF4CE0"/>
    <w:rsid w:val="00AF6DF6"/>
    <w:rsid w:val="00B03D73"/>
    <w:rsid w:val="00B06940"/>
    <w:rsid w:val="00B11474"/>
    <w:rsid w:val="00B129B7"/>
    <w:rsid w:val="00B20419"/>
    <w:rsid w:val="00B2309E"/>
    <w:rsid w:val="00B2604F"/>
    <w:rsid w:val="00B3369A"/>
    <w:rsid w:val="00B357D6"/>
    <w:rsid w:val="00B45869"/>
    <w:rsid w:val="00B479ED"/>
    <w:rsid w:val="00B60AB3"/>
    <w:rsid w:val="00B6651E"/>
    <w:rsid w:val="00B66BE8"/>
    <w:rsid w:val="00B754A3"/>
    <w:rsid w:val="00B922AF"/>
    <w:rsid w:val="00B9294D"/>
    <w:rsid w:val="00B93436"/>
    <w:rsid w:val="00B96781"/>
    <w:rsid w:val="00BA09BF"/>
    <w:rsid w:val="00BA18F1"/>
    <w:rsid w:val="00BA5695"/>
    <w:rsid w:val="00BB5928"/>
    <w:rsid w:val="00BB611E"/>
    <w:rsid w:val="00BB612A"/>
    <w:rsid w:val="00BB6B57"/>
    <w:rsid w:val="00BC6284"/>
    <w:rsid w:val="00BC70CC"/>
    <w:rsid w:val="00BD36EF"/>
    <w:rsid w:val="00BD7DC9"/>
    <w:rsid w:val="00BE4E37"/>
    <w:rsid w:val="00BE66FD"/>
    <w:rsid w:val="00BE6EDC"/>
    <w:rsid w:val="00BF4C02"/>
    <w:rsid w:val="00C07137"/>
    <w:rsid w:val="00C16545"/>
    <w:rsid w:val="00C21BBC"/>
    <w:rsid w:val="00C25D55"/>
    <w:rsid w:val="00C27823"/>
    <w:rsid w:val="00C30CF8"/>
    <w:rsid w:val="00C33BA6"/>
    <w:rsid w:val="00C37CDA"/>
    <w:rsid w:val="00C46B02"/>
    <w:rsid w:val="00C6352A"/>
    <w:rsid w:val="00C75CED"/>
    <w:rsid w:val="00C773D6"/>
    <w:rsid w:val="00C80A0B"/>
    <w:rsid w:val="00C97D12"/>
    <w:rsid w:val="00CB0E3C"/>
    <w:rsid w:val="00CB19F4"/>
    <w:rsid w:val="00CB4489"/>
    <w:rsid w:val="00CC1A3C"/>
    <w:rsid w:val="00CC5060"/>
    <w:rsid w:val="00CD4ECE"/>
    <w:rsid w:val="00CE29EB"/>
    <w:rsid w:val="00CE4A98"/>
    <w:rsid w:val="00CF459D"/>
    <w:rsid w:val="00CF4921"/>
    <w:rsid w:val="00CF5BFC"/>
    <w:rsid w:val="00CF6973"/>
    <w:rsid w:val="00D01667"/>
    <w:rsid w:val="00D17180"/>
    <w:rsid w:val="00D2531C"/>
    <w:rsid w:val="00D31835"/>
    <w:rsid w:val="00D35522"/>
    <w:rsid w:val="00D430FB"/>
    <w:rsid w:val="00D50D98"/>
    <w:rsid w:val="00D54A07"/>
    <w:rsid w:val="00D6556E"/>
    <w:rsid w:val="00D66BE9"/>
    <w:rsid w:val="00D71BEA"/>
    <w:rsid w:val="00D72160"/>
    <w:rsid w:val="00D74AC1"/>
    <w:rsid w:val="00D75D20"/>
    <w:rsid w:val="00D75F71"/>
    <w:rsid w:val="00D762AA"/>
    <w:rsid w:val="00D8018E"/>
    <w:rsid w:val="00D848C7"/>
    <w:rsid w:val="00D86EDD"/>
    <w:rsid w:val="00D91007"/>
    <w:rsid w:val="00D91623"/>
    <w:rsid w:val="00D91D95"/>
    <w:rsid w:val="00D92E03"/>
    <w:rsid w:val="00D94909"/>
    <w:rsid w:val="00D94DBB"/>
    <w:rsid w:val="00D9565C"/>
    <w:rsid w:val="00D96F1A"/>
    <w:rsid w:val="00DA3F81"/>
    <w:rsid w:val="00DA539C"/>
    <w:rsid w:val="00DB1B7C"/>
    <w:rsid w:val="00DB501B"/>
    <w:rsid w:val="00DB51C0"/>
    <w:rsid w:val="00DC347B"/>
    <w:rsid w:val="00DC7910"/>
    <w:rsid w:val="00DD3CED"/>
    <w:rsid w:val="00DD4797"/>
    <w:rsid w:val="00DD5636"/>
    <w:rsid w:val="00DD7649"/>
    <w:rsid w:val="00DD7E0B"/>
    <w:rsid w:val="00DE29A7"/>
    <w:rsid w:val="00DE6579"/>
    <w:rsid w:val="00DE7BDC"/>
    <w:rsid w:val="00DF214B"/>
    <w:rsid w:val="00E05F3E"/>
    <w:rsid w:val="00E06AA1"/>
    <w:rsid w:val="00E07F9C"/>
    <w:rsid w:val="00E107C0"/>
    <w:rsid w:val="00E17638"/>
    <w:rsid w:val="00E30CA1"/>
    <w:rsid w:val="00E31947"/>
    <w:rsid w:val="00E40054"/>
    <w:rsid w:val="00E41532"/>
    <w:rsid w:val="00E415A2"/>
    <w:rsid w:val="00E538C4"/>
    <w:rsid w:val="00E55654"/>
    <w:rsid w:val="00E55ACC"/>
    <w:rsid w:val="00E726FF"/>
    <w:rsid w:val="00E774EA"/>
    <w:rsid w:val="00E77A86"/>
    <w:rsid w:val="00E8718C"/>
    <w:rsid w:val="00E87CEC"/>
    <w:rsid w:val="00E927FD"/>
    <w:rsid w:val="00EA12D7"/>
    <w:rsid w:val="00EA6FCD"/>
    <w:rsid w:val="00EB5990"/>
    <w:rsid w:val="00EB5B72"/>
    <w:rsid w:val="00EC1C11"/>
    <w:rsid w:val="00EC7415"/>
    <w:rsid w:val="00ED0B9D"/>
    <w:rsid w:val="00ED127D"/>
    <w:rsid w:val="00ED67F8"/>
    <w:rsid w:val="00EE6266"/>
    <w:rsid w:val="00EF0199"/>
    <w:rsid w:val="00EF0C98"/>
    <w:rsid w:val="00EF4D99"/>
    <w:rsid w:val="00EF604B"/>
    <w:rsid w:val="00F12A94"/>
    <w:rsid w:val="00F151CF"/>
    <w:rsid w:val="00F1611E"/>
    <w:rsid w:val="00F16D0F"/>
    <w:rsid w:val="00F278DF"/>
    <w:rsid w:val="00F33E0C"/>
    <w:rsid w:val="00F35E46"/>
    <w:rsid w:val="00F4159D"/>
    <w:rsid w:val="00F67F49"/>
    <w:rsid w:val="00F927FF"/>
    <w:rsid w:val="00F93D16"/>
    <w:rsid w:val="00F95E9B"/>
    <w:rsid w:val="00F96777"/>
    <w:rsid w:val="00F977E0"/>
    <w:rsid w:val="00FA0C18"/>
    <w:rsid w:val="00FA2396"/>
    <w:rsid w:val="00FB618A"/>
    <w:rsid w:val="00FB6989"/>
    <w:rsid w:val="00FC0CC9"/>
    <w:rsid w:val="00FC43F7"/>
    <w:rsid w:val="00FC48AD"/>
    <w:rsid w:val="00FC4C7D"/>
    <w:rsid w:val="00FC5E7F"/>
    <w:rsid w:val="00FD48E4"/>
    <w:rsid w:val="00FE238D"/>
    <w:rsid w:val="00FE4C54"/>
    <w:rsid w:val="00FE5698"/>
    <w:rsid w:val="00FE63A6"/>
    <w:rsid w:val="00FF6817"/>
    <w:rsid w:val="00FF6B3E"/>
    <w:rsid w:val="00FF7017"/>
    <w:rsid w:val="30140A84"/>
    <w:rsid w:val="486EC468"/>
    <w:rsid w:val="6D1C9B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6FA932"/>
  <w15:chartTrackingRefBased/>
  <w15:docId w15:val="{6F5D7363-E9C4-4346-BAEC-BD69689E2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C3670"/>
    <w:pPr>
      <w:suppressAutoHyphens/>
      <w:autoSpaceDE w:val="0"/>
      <w:autoSpaceDN w:val="0"/>
      <w:adjustRightInd w:val="0"/>
      <w:spacing w:after="120" w:line="340" w:lineRule="atLeast"/>
      <w:textAlignment w:val="center"/>
    </w:pPr>
    <w:rPr>
      <w:rFonts w:ascii="Open Sans" w:hAnsi="Open Sans" w:cs="Open Sans"/>
      <w:color w:val="000000"/>
    </w:rPr>
  </w:style>
  <w:style w:type="paragraph" w:styleId="Heading1">
    <w:name w:val="heading 1"/>
    <w:basedOn w:val="Normal"/>
    <w:next w:val="Normal"/>
    <w:link w:val="Heading1Char"/>
    <w:uiPriority w:val="9"/>
    <w:qFormat/>
    <w:rsid w:val="00F67F49"/>
    <w:pPr>
      <w:keepNext/>
      <w:keepLines/>
      <w:spacing w:before="400" w:after="40" w:line="240" w:lineRule="auto"/>
      <w:outlineLvl w:val="0"/>
    </w:pPr>
    <w:rPr>
      <w:rFonts w:asciiTheme="majorHAnsi" w:eastAsiaTheme="majorEastAsia" w:hAnsiTheme="majorHAnsi" w:cstheme="majorBidi"/>
      <w:color w:val="0A252B" w:themeColor="accent1" w:themeShade="80"/>
      <w:sz w:val="36"/>
      <w:szCs w:val="36"/>
    </w:rPr>
  </w:style>
  <w:style w:type="paragraph" w:styleId="Heading2">
    <w:name w:val="heading 2"/>
    <w:basedOn w:val="Normal"/>
    <w:next w:val="Normal"/>
    <w:link w:val="Heading2Char"/>
    <w:uiPriority w:val="9"/>
    <w:unhideWhenUsed/>
    <w:qFormat/>
    <w:rsid w:val="00F67F49"/>
    <w:pPr>
      <w:keepNext/>
      <w:keepLines/>
      <w:spacing w:before="40" w:after="0" w:line="240" w:lineRule="auto"/>
      <w:outlineLvl w:val="1"/>
    </w:pPr>
    <w:rPr>
      <w:rFonts w:asciiTheme="majorHAnsi" w:eastAsiaTheme="majorEastAsia" w:hAnsiTheme="majorHAnsi" w:cstheme="majorBidi"/>
      <w:color w:val="0F3840" w:themeColor="accent1" w:themeShade="BF"/>
      <w:sz w:val="32"/>
      <w:szCs w:val="32"/>
    </w:rPr>
  </w:style>
  <w:style w:type="paragraph" w:styleId="Heading3">
    <w:name w:val="heading 3"/>
    <w:basedOn w:val="Heading4"/>
    <w:next w:val="Normal"/>
    <w:link w:val="Heading3Char"/>
    <w:uiPriority w:val="9"/>
    <w:unhideWhenUsed/>
    <w:qFormat/>
    <w:rsid w:val="00474F74"/>
    <w:pPr>
      <w:outlineLvl w:val="2"/>
    </w:pPr>
    <w:rPr>
      <w:rFonts w:ascii="Seattle Text" w:hAnsi="Seattle Text" w:cs="Seattle Text"/>
      <w:b/>
      <w:bCs/>
      <w:noProof/>
      <w:sz w:val="24"/>
    </w:rPr>
  </w:style>
  <w:style w:type="paragraph" w:styleId="Heading4">
    <w:name w:val="heading 4"/>
    <w:basedOn w:val="SUBHEAD1"/>
    <w:next w:val="Normal"/>
    <w:link w:val="Heading4Char"/>
    <w:uiPriority w:val="9"/>
    <w:unhideWhenUsed/>
    <w:qFormat/>
    <w:rsid w:val="00BD36EF"/>
    <w:pPr>
      <w:outlineLvl w:val="3"/>
    </w:pPr>
  </w:style>
  <w:style w:type="paragraph" w:styleId="Heading5">
    <w:name w:val="heading 5"/>
    <w:basedOn w:val="Normal"/>
    <w:next w:val="Normal"/>
    <w:link w:val="Heading5Char"/>
    <w:uiPriority w:val="9"/>
    <w:unhideWhenUsed/>
    <w:qFormat/>
    <w:rsid w:val="00F67F49"/>
    <w:pPr>
      <w:keepNext/>
      <w:keepLines/>
      <w:spacing w:before="40" w:after="0"/>
      <w:outlineLvl w:val="4"/>
    </w:pPr>
    <w:rPr>
      <w:rFonts w:asciiTheme="majorHAnsi" w:eastAsiaTheme="majorEastAsia" w:hAnsiTheme="majorHAnsi" w:cstheme="majorBidi"/>
      <w:caps/>
      <w:color w:val="0F3840" w:themeColor="accent1" w:themeShade="BF"/>
    </w:rPr>
  </w:style>
  <w:style w:type="paragraph" w:styleId="Heading6">
    <w:name w:val="heading 6"/>
    <w:basedOn w:val="Normal"/>
    <w:next w:val="Normal"/>
    <w:link w:val="Heading6Char"/>
    <w:uiPriority w:val="9"/>
    <w:unhideWhenUsed/>
    <w:qFormat/>
    <w:rsid w:val="00F67F49"/>
    <w:pPr>
      <w:keepNext/>
      <w:keepLines/>
      <w:spacing w:before="40" w:after="0"/>
      <w:outlineLvl w:val="5"/>
    </w:pPr>
    <w:rPr>
      <w:rFonts w:asciiTheme="majorHAnsi" w:eastAsiaTheme="majorEastAsia" w:hAnsiTheme="majorHAnsi" w:cstheme="majorBidi"/>
      <w:i/>
      <w:iCs/>
      <w:caps/>
      <w:color w:val="0A252B" w:themeColor="accent1" w:themeShade="80"/>
    </w:rPr>
  </w:style>
  <w:style w:type="paragraph" w:styleId="Heading7">
    <w:name w:val="heading 7"/>
    <w:basedOn w:val="Normal"/>
    <w:next w:val="Normal"/>
    <w:link w:val="Heading7Char"/>
    <w:uiPriority w:val="9"/>
    <w:unhideWhenUsed/>
    <w:qFormat/>
    <w:rsid w:val="00F67F49"/>
    <w:pPr>
      <w:keepNext/>
      <w:keepLines/>
      <w:spacing w:before="40" w:after="0"/>
      <w:outlineLvl w:val="6"/>
    </w:pPr>
    <w:rPr>
      <w:rFonts w:asciiTheme="majorHAnsi" w:eastAsiaTheme="majorEastAsia" w:hAnsiTheme="majorHAnsi" w:cstheme="majorBidi"/>
      <w:b/>
      <w:bCs/>
      <w:color w:val="0A252B" w:themeColor="accent1" w:themeShade="80"/>
    </w:rPr>
  </w:style>
  <w:style w:type="paragraph" w:styleId="Heading8">
    <w:name w:val="heading 8"/>
    <w:basedOn w:val="Normal"/>
    <w:next w:val="Normal"/>
    <w:link w:val="Heading8Char"/>
    <w:uiPriority w:val="9"/>
    <w:unhideWhenUsed/>
    <w:qFormat/>
    <w:rsid w:val="00F67F49"/>
    <w:pPr>
      <w:keepNext/>
      <w:keepLines/>
      <w:spacing w:before="40" w:after="0"/>
      <w:outlineLvl w:val="7"/>
    </w:pPr>
    <w:rPr>
      <w:rFonts w:asciiTheme="majorHAnsi" w:eastAsiaTheme="majorEastAsia" w:hAnsiTheme="majorHAnsi" w:cstheme="majorBidi"/>
      <w:b/>
      <w:bCs/>
      <w:i/>
      <w:iCs/>
      <w:color w:val="0A252B" w:themeColor="accent1" w:themeShade="80"/>
    </w:rPr>
  </w:style>
  <w:style w:type="paragraph" w:styleId="Heading9">
    <w:name w:val="heading 9"/>
    <w:basedOn w:val="Normal"/>
    <w:next w:val="Normal"/>
    <w:link w:val="Heading9Char"/>
    <w:uiPriority w:val="9"/>
    <w:semiHidden/>
    <w:unhideWhenUsed/>
    <w:qFormat/>
    <w:rsid w:val="00F67F49"/>
    <w:pPr>
      <w:keepNext/>
      <w:keepLines/>
      <w:spacing w:before="40" w:after="0"/>
      <w:outlineLvl w:val="8"/>
    </w:pPr>
    <w:rPr>
      <w:rFonts w:asciiTheme="majorHAnsi" w:eastAsiaTheme="majorEastAsia" w:hAnsiTheme="majorHAnsi" w:cstheme="majorBidi"/>
      <w:i/>
      <w:iCs/>
      <w:color w:val="0A252B"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7F49"/>
    <w:rPr>
      <w:rFonts w:asciiTheme="majorHAnsi" w:eastAsiaTheme="majorEastAsia" w:hAnsiTheme="majorHAnsi" w:cstheme="majorBidi"/>
      <w:color w:val="0A252B" w:themeColor="accent1" w:themeShade="80"/>
      <w:sz w:val="36"/>
      <w:szCs w:val="36"/>
    </w:rPr>
  </w:style>
  <w:style w:type="character" w:customStyle="1" w:styleId="Heading2Char">
    <w:name w:val="Heading 2 Char"/>
    <w:basedOn w:val="DefaultParagraphFont"/>
    <w:link w:val="Heading2"/>
    <w:uiPriority w:val="9"/>
    <w:rsid w:val="00F67F49"/>
    <w:rPr>
      <w:rFonts w:asciiTheme="majorHAnsi" w:eastAsiaTheme="majorEastAsia" w:hAnsiTheme="majorHAnsi" w:cstheme="majorBidi"/>
      <w:color w:val="0F3840" w:themeColor="accent1" w:themeShade="BF"/>
      <w:sz w:val="32"/>
      <w:szCs w:val="32"/>
    </w:rPr>
  </w:style>
  <w:style w:type="character" w:customStyle="1" w:styleId="Heading3Char">
    <w:name w:val="Heading 3 Char"/>
    <w:basedOn w:val="DefaultParagraphFont"/>
    <w:link w:val="Heading3"/>
    <w:uiPriority w:val="9"/>
    <w:rsid w:val="00474F74"/>
    <w:rPr>
      <w:rFonts w:ascii="Seattle Text" w:hAnsi="Seattle Text" w:cs="Seattle Text"/>
      <w:b/>
      <w:bCs/>
      <w:noProof/>
      <w:color w:val="000000"/>
      <w:sz w:val="24"/>
    </w:rPr>
  </w:style>
  <w:style w:type="character" w:customStyle="1" w:styleId="Heading4Char">
    <w:name w:val="Heading 4 Char"/>
    <w:basedOn w:val="DefaultParagraphFont"/>
    <w:link w:val="Heading4"/>
    <w:uiPriority w:val="9"/>
    <w:rsid w:val="00BD36EF"/>
    <w:rPr>
      <w:rFonts w:ascii="Open Sans" w:hAnsi="Open Sans" w:cs="Open Sans"/>
      <w:color w:val="000000"/>
    </w:rPr>
  </w:style>
  <w:style w:type="paragraph" w:customStyle="1" w:styleId="ProgramName">
    <w:name w:val="Program Name"/>
    <w:basedOn w:val="Normal"/>
    <w:uiPriority w:val="99"/>
    <w:rsid w:val="00185C92"/>
    <w:pPr>
      <w:spacing w:after="0"/>
    </w:pPr>
    <w:rPr>
      <w:rFonts w:ascii="Calibri Light" w:hAnsi="Calibri Light" w:cs="Calibri Light"/>
      <w:sz w:val="32"/>
      <w:szCs w:val="32"/>
    </w:rPr>
  </w:style>
  <w:style w:type="paragraph" w:styleId="Title">
    <w:name w:val="Title"/>
    <w:basedOn w:val="Normal"/>
    <w:next w:val="Normal"/>
    <w:link w:val="TitleChar"/>
    <w:uiPriority w:val="10"/>
    <w:qFormat/>
    <w:rsid w:val="00F67F49"/>
    <w:pPr>
      <w:spacing w:after="0" w:line="204" w:lineRule="auto"/>
      <w:contextualSpacing/>
    </w:pPr>
    <w:rPr>
      <w:rFonts w:asciiTheme="majorHAnsi" w:eastAsiaTheme="majorEastAsia" w:hAnsiTheme="majorHAnsi" w:cstheme="majorBidi"/>
      <w:caps/>
      <w:color w:val="0A262B" w:themeColor="text2"/>
      <w:spacing w:val="-15"/>
      <w:sz w:val="72"/>
      <w:szCs w:val="72"/>
    </w:rPr>
  </w:style>
  <w:style w:type="character" w:customStyle="1" w:styleId="TitleChar">
    <w:name w:val="Title Char"/>
    <w:basedOn w:val="DefaultParagraphFont"/>
    <w:link w:val="Title"/>
    <w:uiPriority w:val="10"/>
    <w:rsid w:val="00F67F49"/>
    <w:rPr>
      <w:rFonts w:asciiTheme="majorHAnsi" w:eastAsiaTheme="majorEastAsia" w:hAnsiTheme="majorHAnsi" w:cstheme="majorBidi"/>
      <w:caps/>
      <w:color w:val="0A262B" w:themeColor="text2"/>
      <w:spacing w:val="-15"/>
      <w:sz w:val="72"/>
      <w:szCs w:val="72"/>
    </w:rPr>
  </w:style>
  <w:style w:type="paragraph" w:customStyle="1" w:styleId="Body">
    <w:name w:val="Body"/>
    <w:basedOn w:val="Normal"/>
    <w:uiPriority w:val="99"/>
    <w:rsid w:val="00185C92"/>
    <w:pPr>
      <w:spacing w:after="0"/>
    </w:pPr>
    <w:rPr>
      <w:rFonts w:ascii="Calibri Light" w:hAnsi="Calibri Light" w:cs="Calibri Light"/>
      <w:sz w:val="24"/>
      <w:szCs w:val="24"/>
    </w:rPr>
  </w:style>
  <w:style w:type="paragraph" w:styleId="Header">
    <w:name w:val="header"/>
    <w:basedOn w:val="Normal"/>
    <w:link w:val="HeaderChar"/>
    <w:uiPriority w:val="99"/>
    <w:unhideWhenUsed/>
    <w:rsid w:val="00DB1B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1B7C"/>
  </w:style>
  <w:style w:type="paragraph" w:styleId="Footer">
    <w:name w:val="footer"/>
    <w:basedOn w:val="Normal"/>
    <w:link w:val="FooterChar"/>
    <w:uiPriority w:val="99"/>
    <w:unhideWhenUsed/>
    <w:rsid w:val="00DB1B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1B7C"/>
  </w:style>
  <w:style w:type="paragraph" w:styleId="BalloonText">
    <w:name w:val="Balloon Text"/>
    <w:basedOn w:val="Normal"/>
    <w:link w:val="BalloonTextChar"/>
    <w:uiPriority w:val="99"/>
    <w:semiHidden/>
    <w:unhideWhenUsed/>
    <w:rsid w:val="00DB1B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1B7C"/>
    <w:rPr>
      <w:rFonts w:ascii="Segoe UI" w:hAnsi="Segoe UI" w:cs="Segoe UI"/>
      <w:sz w:val="18"/>
      <w:szCs w:val="18"/>
    </w:rPr>
  </w:style>
  <w:style w:type="paragraph" w:customStyle="1" w:styleId="SubHeading1">
    <w:name w:val="SubHeading 1"/>
    <w:basedOn w:val="Heading3"/>
    <w:link w:val="SubHeading1Char"/>
    <w:rsid w:val="002C127B"/>
    <w:rPr>
      <w:i/>
      <w:caps/>
    </w:rPr>
  </w:style>
  <w:style w:type="character" w:customStyle="1" w:styleId="SubHeading1Char">
    <w:name w:val="SubHeading 1 Char"/>
    <w:basedOn w:val="Heading3Char"/>
    <w:link w:val="SubHeading1"/>
    <w:rsid w:val="002C127B"/>
    <w:rPr>
      <w:rFonts w:ascii="Trebuchet MS" w:eastAsiaTheme="majorEastAsia" w:hAnsi="Trebuchet MS" w:cs="Trebuchet MS"/>
      <w:b/>
      <w:bCs/>
      <w:i/>
      <w:caps/>
      <w:noProof/>
      <w:color w:val="000000"/>
      <w:sz w:val="24"/>
      <w:szCs w:val="40"/>
    </w:rPr>
  </w:style>
  <w:style w:type="character" w:customStyle="1" w:styleId="Bold">
    <w:name w:val="Bold"/>
    <w:uiPriority w:val="99"/>
    <w:rsid w:val="00DC347B"/>
    <w:rPr>
      <w:b/>
      <w:bCs/>
    </w:rPr>
  </w:style>
  <w:style w:type="paragraph" w:customStyle="1" w:styleId="Heading45">
    <w:name w:val="Heading 4.5"/>
    <w:basedOn w:val="Heading4"/>
    <w:link w:val="Heading45Char"/>
    <w:rsid w:val="001C0D43"/>
    <w:rPr>
      <w:rFonts w:cstheme="majorHAnsi"/>
      <w:sz w:val="28"/>
      <w:szCs w:val="28"/>
    </w:rPr>
  </w:style>
  <w:style w:type="character" w:customStyle="1" w:styleId="Heading45Char">
    <w:name w:val="Heading 4.5 Char"/>
    <w:basedOn w:val="Heading4Char"/>
    <w:link w:val="Heading45"/>
    <w:rsid w:val="001C0D43"/>
    <w:rPr>
      <w:rFonts w:asciiTheme="majorHAnsi" w:eastAsiaTheme="majorEastAsia" w:hAnsiTheme="majorHAnsi" w:cstheme="majorHAnsi"/>
      <w:color w:val="267DB0"/>
      <w:sz w:val="28"/>
      <w:szCs w:val="28"/>
    </w:rPr>
  </w:style>
  <w:style w:type="table" w:styleId="TableGrid">
    <w:name w:val="Table Grid"/>
    <w:basedOn w:val="TableNormal"/>
    <w:uiPriority w:val="39"/>
    <w:rsid w:val="00B33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F67F49"/>
    <w:rPr>
      <w:rFonts w:asciiTheme="majorHAnsi" w:eastAsiaTheme="majorEastAsia" w:hAnsiTheme="majorHAnsi" w:cstheme="majorBidi"/>
      <w:caps/>
      <w:color w:val="0F3840" w:themeColor="accent1" w:themeShade="BF"/>
    </w:rPr>
  </w:style>
  <w:style w:type="character" w:customStyle="1" w:styleId="Heading6Char">
    <w:name w:val="Heading 6 Char"/>
    <w:basedOn w:val="DefaultParagraphFont"/>
    <w:link w:val="Heading6"/>
    <w:uiPriority w:val="9"/>
    <w:rsid w:val="00F67F49"/>
    <w:rPr>
      <w:rFonts w:asciiTheme="majorHAnsi" w:eastAsiaTheme="majorEastAsia" w:hAnsiTheme="majorHAnsi" w:cstheme="majorBidi"/>
      <w:i/>
      <w:iCs/>
      <w:caps/>
      <w:color w:val="0A252B" w:themeColor="accent1" w:themeShade="80"/>
    </w:rPr>
  </w:style>
  <w:style w:type="character" w:customStyle="1" w:styleId="Heading7Char">
    <w:name w:val="Heading 7 Char"/>
    <w:basedOn w:val="DefaultParagraphFont"/>
    <w:link w:val="Heading7"/>
    <w:uiPriority w:val="9"/>
    <w:rsid w:val="00F67F49"/>
    <w:rPr>
      <w:rFonts w:asciiTheme="majorHAnsi" w:eastAsiaTheme="majorEastAsia" w:hAnsiTheme="majorHAnsi" w:cstheme="majorBidi"/>
      <w:b/>
      <w:bCs/>
      <w:color w:val="0A252B" w:themeColor="accent1" w:themeShade="80"/>
    </w:rPr>
  </w:style>
  <w:style w:type="character" w:customStyle="1" w:styleId="Heading8Char">
    <w:name w:val="Heading 8 Char"/>
    <w:basedOn w:val="DefaultParagraphFont"/>
    <w:link w:val="Heading8"/>
    <w:uiPriority w:val="9"/>
    <w:rsid w:val="00F67F49"/>
    <w:rPr>
      <w:rFonts w:asciiTheme="majorHAnsi" w:eastAsiaTheme="majorEastAsia" w:hAnsiTheme="majorHAnsi" w:cstheme="majorBidi"/>
      <w:b/>
      <w:bCs/>
      <w:i/>
      <w:iCs/>
      <w:color w:val="0A252B" w:themeColor="accent1" w:themeShade="80"/>
    </w:rPr>
  </w:style>
  <w:style w:type="character" w:customStyle="1" w:styleId="Heading9Char">
    <w:name w:val="Heading 9 Char"/>
    <w:basedOn w:val="DefaultParagraphFont"/>
    <w:link w:val="Heading9"/>
    <w:uiPriority w:val="9"/>
    <w:semiHidden/>
    <w:rsid w:val="00F67F49"/>
    <w:rPr>
      <w:rFonts w:asciiTheme="majorHAnsi" w:eastAsiaTheme="majorEastAsia" w:hAnsiTheme="majorHAnsi" w:cstheme="majorBidi"/>
      <w:i/>
      <w:iCs/>
      <w:color w:val="0A252B" w:themeColor="accent1" w:themeShade="80"/>
    </w:rPr>
  </w:style>
  <w:style w:type="paragraph" w:styleId="Caption">
    <w:name w:val="caption"/>
    <w:basedOn w:val="Normal"/>
    <w:next w:val="Normal"/>
    <w:uiPriority w:val="35"/>
    <w:semiHidden/>
    <w:unhideWhenUsed/>
    <w:qFormat/>
    <w:rsid w:val="00F67F49"/>
    <w:pPr>
      <w:spacing w:line="240" w:lineRule="auto"/>
    </w:pPr>
    <w:rPr>
      <w:b/>
      <w:bCs/>
      <w:smallCaps/>
      <w:color w:val="0A262B" w:themeColor="text2"/>
    </w:rPr>
  </w:style>
  <w:style w:type="paragraph" w:styleId="Subtitle">
    <w:name w:val="Subtitle"/>
    <w:basedOn w:val="Normal"/>
    <w:next w:val="Normal"/>
    <w:link w:val="SubtitleChar"/>
    <w:uiPriority w:val="11"/>
    <w:qFormat/>
    <w:rsid w:val="00F67F49"/>
    <w:pPr>
      <w:numPr>
        <w:ilvl w:val="1"/>
      </w:numPr>
      <w:spacing w:after="240" w:line="240" w:lineRule="auto"/>
    </w:pPr>
    <w:rPr>
      <w:rFonts w:asciiTheme="majorHAnsi" w:eastAsiaTheme="majorEastAsia" w:hAnsiTheme="majorHAnsi" w:cstheme="majorBidi"/>
      <w:color w:val="154C56" w:themeColor="accent1"/>
      <w:sz w:val="28"/>
      <w:szCs w:val="28"/>
    </w:rPr>
  </w:style>
  <w:style w:type="character" w:customStyle="1" w:styleId="SubtitleChar">
    <w:name w:val="Subtitle Char"/>
    <w:basedOn w:val="DefaultParagraphFont"/>
    <w:link w:val="Subtitle"/>
    <w:uiPriority w:val="11"/>
    <w:rsid w:val="00F67F49"/>
    <w:rPr>
      <w:rFonts w:asciiTheme="majorHAnsi" w:eastAsiaTheme="majorEastAsia" w:hAnsiTheme="majorHAnsi" w:cstheme="majorBidi"/>
      <w:color w:val="154C56" w:themeColor="accent1"/>
      <w:sz w:val="28"/>
      <w:szCs w:val="28"/>
    </w:rPr>
  </w:style>
  <w:style w:type="character" w:styleId="Strong">
    <w:name w:val="Strong"/>
    <w:basedOn w:val="DefaultParagraphFont"/>
    <w:uiPriority w:val="22"/>
    <w:qFormat/>
    <w:rsid w:val="00F67F49"/>
    <w:rPr>
      <w:b/>
      <w:bCs/>
    </w:rPr>
  </w:style>
  <w:style w:type="character" w:styleId="Emphasis">
    <w:name w:val="Emphasis"/>
    <w:basedOn w:val="DefaultParagraphFont"/>
    <w:uiPriority w:val="20"/>
    <w:qFormat/>
    <w:rsid w:val="00F67F49"/>
    <w:rPr>
      <w:i/>
      <w:iCs/>
    </w:rPr>
  </w:style>
  <w:style w:type="paragraph" w:styleId="NoSpacing">
    <w:name w:val="No Spacing"/>
    <w:uiPriority w:val="1"/>
    <w:qFormat/>
    <w:rsid w:val="00F67F49"/>
    <w:pPr>
      <w:spacing w:after="0" w:line="240" w:lineRule="auto"/>
    </w:pPr>
  </w:style>
  <w:style w:type="paragraph" w:styleId="Quote">
    <w:name w:val="Quote"/>
    <w:basedOn w:val="Normal"/>
    <w:next w:val="Normal"/>
    <w:link w:val="QuoteChar"/>
    <w:uiPriority w:val="29"/>
    <w:qFormat/>
    <w:rsid w:val="00F67F49"/>
    <w:pPr>
      <w:spacing w:before="120"/>
      <w:ind w:left="720"/>
    </w:pPr>
    <w:rPr>
      <w:color w:val="0A262B" w:themeColor="text2"/>
      <w:sz w:val="24"/>
      <w:szCs w:val="24"/>
    </w:rPr>
  </w:style>
  <w:style w:type="character" w:customStyle="1" w:styleId="QuoteChar">
    <w:name w:val="Quote Char"/>
    <w:basedOn w:val="DefaultParagraphFont"/>
    <w:link w:val="Quote"/>
    <w:uiPriority w:val="29"/>
    <w:rsid w:val="00F67F49"/>
    <w:rPr>
      <w:color w:val="0A262B" w:themeColor="text2"/>
      <w:sz w:val="24"/>
      <w:szCs w:val="24"/>
    </w:rPr>
  </w:style>
  <w:style w:type="paragraph" w:styleId="IntenseQuote">
    <w:name w:val="Intense Quote"/>
    <w:basedOn w:val="Normal"/>
    <w:next w:val="Normal"/>
    <w:link w:val="IntenseQuoteChar"/>
    <w:uiPriority w:val="30"/>
    <w:qFormat/>
    <w:rsid w:val="00F67F49"/>
    <w:pPr>
      <w:spacing w:before="100" w:beforeAutospacing="1" w:after="240" w:line="240" w:lineRule="auto"/>
      <w:ind w:left="720"/>
      <w:jc w:val="center"/>
    </w:pPr>
    <w:rPr>
      <w:rFonts w:asciiTheme="majorHAnsi" w:eastAsiaTheme="majorEastAsia" w:hAnsiTheme="majorHAnsi" w:cstheme="majorBidi"/>
      <w:color w:val="0A262B" w:themeColor="text2"/>
      <w:spacing w:val="-6"/>
      <w:sz w:val="32"/>
      <w:szCs w:val="32"/>
    </w:rPr>
  </w:style>
  <w:style w:type="character" w:customStyle="1" w:styleId="IntenseQuoteChar">
    <w:name w:val="Intense Quote Char"/>
    <w:basedOn w:val="DefaultParagraphFont"/>
    <w:link w:val="IntenseQuote"/>
    <w:uiPriority w:val="30"/>
    <w:rsid w:val="00F67F49"/>
    <w:rPr>
      <w:rFonts w:asciiTheme="majorHAnsi" w:eastAsiaTheme="majorEastAsia" w:hAnsiTheme="majorHAnsi" w:cstheme="majorBidi"/>
      <w:color w:val="0A262B" w:themeColor="text2"/>
      <w:spacing w:val="-6"/>
      <w:sz w:val="32"/>
      <w:szCs w:val="32"/>
    </w:rPr>
  </w:style>
  <w:style w:type="character" w:styleId="SubtleEmphasis">
    <w:name w:val="Subtle Emphasis"/>
    <w:basedOn w:val="DefaultParagraphFont"/>
    <w:uiPriority w:val="19"/>
    <w:qFormat/>
    <w:rsid w:val="00F67F49"/>
    <w:rPr>
      <w:i/>
      <w:iCs/>
      <w:color w:val="2B95A9" w:themeColor="text1" w:themeTint="A6"/>
    </w:rPr>
  </w:style>
  <w:style w:type="character" w:styleId="IntenseEmphasis">
    <w:name w:val="Intense Emphasis"/>
    <w:basedOn w:val="DefaultParagraphFont"/>
    <w:uiPriority w:val="21"/>
    <w:qFormat/>
    <w:rsid w:val="00F67F49"/>
    <w:rPr>
      <w:b/>
      <w:bCs/>
      <w:i/>
      <w:iCs/>
    </w:rPr>
  </w:style>
  <w:style w:type="character" w:styleId="SubtleReference">
    <w:name w:val="Subtle Reference"/>
    <w:basedOn w:val="DefaultParagraphFont"/>
    <w:uiPriority w:val="31"/>
    <w:qFormat/>
    <w:rsid w:val="00F67F49"/>
    <w:rPr>
      <w:smallCaps/>
      <w:color w:val="2B95A9" w:themeColor="text1" w:themeTint="A6"/>
      <w:u w:val="none" w:color="48BBD0" w:themeColor="text1" w:themeTint="80"/>
      <w:bdr w:val="none" w:sz="0" w:space="0" w:color="auto"/>
    </w:rPr>
  </w:style>
  <w:style w:type="character" w:styleId="IntenseReference">
    <w:name w:val="Intense Reference"/>
    <w:basedOn w:val="DefaultParagraphFont"/>
    <w:uiPriority w:val="32"/>
    <w:qFormat/>
    <w:rsid w:val="00F67F49"/>
    <w:rPr>
      <w:b/>
      <w:bCs/>
      <w:smallCaps/>
      <w:color w:val="0A262B" w:themeColor="text2"/>
      <w:u w:val="single"/>
    </w:rPr>
  </w:style>
  <w:style w:type="character" w:styleId="BookTitle">
    <w:name w:val="Book Title"/>
    <w:basedOn w:val="DefaultParagraphFont"/>
    <w:uiPriority w:val="33"/>
    <w:qFormat/>
    <w:rsid w:val="00F67F49"/>
    <w:rPr>
      <w:b/>
      <w:bCs/>
      <w:smallCaps/>
      <w:spacing w:val="10"/>
    </w:rPr>
  </w:style>
  <w:style w:type="paragraph" w:styleId="TOCHeading">
    <w:name w:val="TOC Heading"/>
    <w:basedOn w:val="Heading1"/>
    <w:next w:val="Normal"/>
    <w:uiPriority w:val="39"/>
    <w:semiHidden/>
    <w:unhideWhenUsed/>
    <w:qFormat/>
    <w:rsid w:val="00F67F49"/>
    <w:pPr>
      <w:outlineLvl w:val="9"/>
    </w:pPr>
  </w:style>
  <w:style w:type="paragraph" w:styleId="ListParagraph">
    <w:name w:val="List Paragraph"/>
    <w:basedOn w:val="Normal"/>
    <w:link w:val="ListParagraphChar"/>
    <w:uiPriority w:val="34"/>
    <w:qFormat/>
    <w:rsid w:val="001D388B"/>
    <w:pPr>
      <w:ind w:left="720"/>
      <w:contextualSpacing/>
    </w:pPr>
  </w:style>
  <w:style w:type="paragraph" w:customStyle="1" w:styleId="BodyText1">
    <w:name w:val="Body Text1"/>
    <w:basedOn w:val="Normal"/>
    <w:qFormat/>
    <w:rsid w:val="006B5FEA"/>
    <w:pPr>
      <w:suppressAutoHyphens w:val="0"/>
      <w:autoSpaceDE/>
      <w:autoSpaceDN/>
      <w:adjustRightInd/>
      <w:spacing w:after="160" w:line="259" w:lineRule="auto"/>
      <w:textAlignment w:val="auto"/>
    </w:pPr>
    <w:rPr>
      <w:rFonts w:asciiTheme="minorHAnsi" w:eastAsiaTheme="minorHAnsi" w:hAnsiTheme="minorHAnsi" w:cstheme="minorBidi"/>
      <w:color w:val="auto"/>
      <w:sz w:val="24"/>
    </w:rPr>
  </w:style>
  <w:style w:type="character" w:styleId="CommentReference">
    <w:name w:val="annotation reference"/>
    <w:basedOn w:val="DefaultParagraphFont"/>
    <w:uiPriority w:val="99"/>
    <w:semiHidden/>
    <w:unhideWhenUsed/>
    <w:rsid w:val="008A0A28"/>
    <w:rPr>
      <w:sz w:val="16"/>
      <w:szCs w:val="16"/>
    </w:rPr>
  </w:style>
  <w:style w:type="paragraph" w:styleId="CommentText">
    <w:name w:val="annotation text"/>
    <w:basedOn w:val="Normal"/>
    <w:link w:val="CommentTextChar"/>
    <w:uiPriority w:val="99"/>
    <w:semiHidden/>
    <w:unhideWhenUsed/>
    <w:rsid w:val="008A0A28"/>
    <w:pPr>
      <w:spacing w:line="240" w:lineRule="auto"/>
    </w:pPr>
    <w:rPr>
      <w:sz w:val="20"/>
      <w:szCs w:val="20"/>
    </w:rPr>
  </w:style>
  <w:style w:type="character" w:customStyle="1" w:styleId="CommentTextChar">
    <w:name w:val="Comment Text Char"/>
    <w:basedOn w:val="DefaultParagraphFont"/>
    <w:link w:val="CommentText"/>
    <w:uiPriority w:val="99"/>
    <w:semiHidden/>
    <w:rsid w:val="008A0A28"/>
    <w:rPr>
      <w:rFonts w:ascii="Open Sans" w:hAnsi="Open Sans" w:cs="Open Sans"/>
      <w:color w:val="000000"/>
      <w:sz w:val="20"/>
      <w:szCs w:val="20"/>
    </w:rPr>
  </w:style>
  <w:style w:type="paragraph" w:styleId="CommentSubject">
    <w:name w:val="annotation subject"/>
    <w:basedOn w:val="CommentText"/>
    <w:next w:val="CommentText"/>
    <w:link w:val="CommentSubjectChar"/>
    <w:uiPriority w:val="99"/>
    <w:semiHidden/>
    <w:unhideWhenUsed/>
    <w:rsid w:val="008A0A28"/>
    <w:rPr>
      <w:b/>
      <w:bCs/>
    </w:rPr>
  </w:style>
  <w:style w:type="character" w:customStyle="1" w:styleId="CommentSubjectChar">
    <w:name w:val="Comment Subject Char"/>
    <w:basedOn w:val="CommentTextChar"/>
    <w:link w:val="CommentSubject"/>
    <w:uiPriority w:val="99"/>
    <w:semiHidden/>
    <w:rsid w:val="008A0A28"/>
    <w:rPr>
      <w:rFonts w:ascii="Open Sans" w:hAnsi="Open Sans" w:cs="Open Sans"/>
      <w:b/>
      <w:bCs/>
      <w:color w:val="000000"/>
      <w:sz w:val="20"/>
      <w:szCs w:val="20"/>
    </w:rPr>
  </w:style>
  <w:style w:type="paragraph" w:customStyle="1" w:styleId="SubHead2">
    <w:name w:val="Sub Head 2"/>
    <w:basedOn w:val="ListParagraph"/>
    <w:link w:val="SubHead2Char"/>
    <w:qFormat/>
    <w:rsid w:val="00F927FF"/>
    <w:pPr>
      <w:ind w:hanging="446"/>
    </w:pPr>
  </w:style>
  <w:style w:type="character" w:styleId="Hyperlink">
    <w:name w:val="Hyperlink"/>
    <w:basedOn w:val="DefaultParagraphFont"/>
    <w:uiPriority w:val="99"/>
    <w:unhideWhenUsed/>
    <w:rsid w:val="0053253C"/>
    <w:rPr>
      <w:color w:val="0563C1" w:themeColor="hyperlink"/>
      <w:u w:val="single"/>
    </w:rPr>
  </w:style>
  <w:style w:type="character" w:customStyle="1" w:styleId="ListParagraphChar">
    <w:name w:val="List Paragraph Char"/>
    <w:basedOn w:val="DefaultParagraphFont"/>
    <w:link w:val="ListParagraph"/>
    <w:uiPriority w:val="34"/>
    <w:rsid w:val="00F927FF"/>
    <w:rPr>
      <w:rFonts w:ascii="Open Sans" w:hAnsi="Open Sans" w:cs="Open Sans"/>
      <w:color w:val="000000"/>
    </w:rPr>
  </w:style>
  <w:style w:type="character" w:customStyle="1" w:styleId="SubHead2Char">
    <w:name w:val="Sub Head 2 Char"/>
    <w:basedOn w:val="ListParagraphChar"/>
    <w:link w:val="SubHead2"/>
    <w:rsid w:val="00F927FF"/>
    <w:rPr>
      <w:rFonts w:ascii="Open Sans" w:hAnsi="Open Sans" w:cs="Open Sans"/>
      <w:color w:val="000000"/>
    </w:rPr>
  </w:style>
  <w:style w:type="character" w:styleId="UnresolvedMention">
    <w:name w:val="Unresolved Mention"/>
    <w:basedOn w:val="DefaultParagraphFont"/>
    <w:uiPriority w:val="99"/>
    <w:semiHidden/>
    <w:unhideWhenUsed/>
    <w:rsid w:val="0053253C"/>
    <w:rPr>
      <w:color w:val="605E5C"/>
      <w:shd w:val="clear" w:color="auto" w:fill="E1DFDD"/>
    </w:rPr>
  </w:style>
  <w:style w:type="paragraph" w:customStyle="1" w:styleId="SUBHEAD1">
    <w:name w:val="SUB HEAD 1"/>
    <w:basedOn w:val="Normal"/>
    <w:link w:val="SUBHEAD1Char"/>
    <w:qFormat/>
    <w:rsid w:val="00BD36EF"/>
  </w:style>
  <w:style w:type="character" w:customStyle="1" w:styleId="SUBHEAD1Char">
    <w:name w:val="SUB HEAD 1 Char"/>
    <w:basedOn w:val="DefaultParagraphFont"/>
    <w:link w:val="SUBHEAD1"/>
    <w:rsid w:val="00BD36EF"/>
    <w:rPr>
      <w:rFonts w:ascii="Open Sans" w:hAnsi="Open Sans" w:cs="Open Sans"/>
      <w:color w:val="000000"/>
    </w:rPr>
  </w:style>
  <w:style w:type="paragraph" w:customStyle="1" w:styleId="Default">
    <w:name w:val="Default"/>
    <w:rsid w:val="0064302E"/>
    <w:pPr>
      <w:autoSpaceDE w:val="0"/>
      <w:autoSpaceDN w:val="0"/>
      <w:adjustRightInd w:val="0"/>
      <w:spacing w:after="0" w:line="240" w:lineRule="auto"/>
    </w:pPr>
    <w:rPr>
      <w:rFonts w:ascii="Open Sans" w:hAnsi="Open Sans" w:cs="Open Sans"/>
      <w:color w:val="000000"/>
      <w:sz w:val="24"/>
      <w:szCs w:val="24"/>
    </w:rPr>
  </w:style>
  <w:style w:type="paragraph" w:customStyle="1" w:styleId="CM6">
    <w:name w:val="CM6"/>
    <w:basedOn w:val="Default"/>
    <w:next w:val="Default"/>
    <w:uiPriority w:val="99"/>
    <w:rsid w:val="0064302E"/>
    <w:rPr>
      <w:rFonts w:cs="Times New Roman"/>
      <w:color w:val="auto"/>
    </w:rPr>
  </w:style>
  <w:style w:type="paragraph" w:styleId="Revision">
    <w:name w:val="Revision"/>
    <w:hidden/>
    <w:uiPriority w:val="99"/>
    <w:semiHidden/>
    <w:rsid w:val="00DB501B"/>
    <w:pPr>
      <w:spacing w:after="0" w:line="240" w:lineRule="auto"/>
    </w:pPr>
    <w:rPr>
      <w:rFonts w:ascii="Open Sans" w:hAnsi="Open Sans" w:cs="Open Sans"/>
      <w:color w:val="000000"/>
    </w:rPr>
  </w:style>
  <w:style w:type="character" w:styleId="FollowedHyperlink">
    <w:name w:val="FollowedHyperlink"/>
    <w:basedOn w:val="DefaultParagraphFont"/>
    <w:uiPriority w:val="99"/>
    <w:semiHidden/>
    <w:unhideWhenUsed/>
    <w:rsid w:val="005B7A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2203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attle.gov/Documents/Departments/Neighborhoods/Planning/LightRailExpansion.pdf" TargetMode="External"/><Relationship Id="rId18" Type="http://schemas.openxmlformats.org/officeDocument/2006/relationships/hyperlink" Target="https://seattle.surveymonkey.com/r/LightRailVietnamese" TargetMode="External"/><Relationship Id="rId26" Type="http://schemas.openxmlformats.org/officeDocument/2006/relationships/hyperlink" Target="http://www.seattle.gov/Documents/Departments/Neighborhoods/Shared/Light%20Rail/LRE_OnePager_Tagalog.pdf"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seattle.gov/Documents/Departments/Neighborhoods/Shared/Light%20Rail/LRE_OnePager_Somali.pdf" TargetMode="External"/><Relationship Id="rId34" Type="http://schemas.openxmlformats.org/officeDocument/2006/relationships/hyperlink" Target="https://www.section508.gov/manage/program-roadmap" TargetMode="External"/><Relationship Id="rId7" Type="http://schemas.openxmlformats.org/officeDocument/2006/relationships/settings" Target="settings.xml"/><Relationship Id="rId12" Type="http://schemas.openxmlformats.org/officeDocument/2006/relationships/hyperlink" Target="https://www.seattle.gov/neighborhoods/community-liaisons" TargetMode="External"/><Relationship Id="rId17" Type="http://schemas.openxmlformats.org/officeDocument/2006/relationships/hyperlink" Target="https://seattle.surveymonkey.com/r/LightRailSpanish" TargetMode="External"/><Relationship Id="rId25" Type="http://schemas.openxmlformats.org/officeDocument/2006/relationships/hyperlink" Target="http://www.seattle.gov/Documents/Departments/Neighborhoods/Shared/Light%20Rail/LRE_OnePager_CNSim.pdf" TargetMode="External"/><Relationship Id="rId33" Type="http://schemas.openxmlformats.org/officeDocument/2006/relationships/hyperlink" Target="http://www.seattle.gov/neighborhoods/outreach-and-engagement/lightrail"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eattle.surveymonkey.com/r/LightRailEnglish" TargetMode="External"/><Relationship Id="rId20" Type="http://schemas.openxmlformats.org/officeDocument/2006/relationships/hyperlink" Target="http://www.seattle.gov/Documents/Departments/Neighborhoods/Shared/Light%20Rail/LRE_OnePager_Kor.pdf"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eattle.surveymonkey.com/results/SM-WKSBDLNX7/" TargetMode="External"/><Relationship Id="rId24" Type="http://schemas.openxmlformats.org/officeDocument/2006/relationships/hyperlink" Target="https://seattle.surveymonkey.com/r/LightRailSomali" TargetMode="External"/><Relationship Id="rId32" Type="http://schemas.openxmlformats.org/officeDocument/2006/relationships/image" Target="media/image4.png"/><Relationship Id="rId37" Type="http://schemas.openxmlformats.org/officeDocument/2006/relationships/header" Target="header2.xml"/><Relationship Id="rId40"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yperlink" Target="http://www.seattle.gov/Documents/Departments/Neighborhoods/Shared/Light%20Rail/LRE_OnePager_Viet.pdf" TargetMode="External"/><Relationship Id="rId23" Type="http://schemas.openxmlformats.org/officeDocument/2006/relationships/hyperlink" Target="https://seattle.surveymonkey.com/r/LightRailKorean" TargetMode="External"/><Relationship Id="rId28" Type="http://schemas.openxmlformats.org/officeDocument/2006/relationships/hyperlink" Target="https://seattle.surveymonkey.com/r/LightRailTagalog"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seattle.gov/Documents/Departments/Neighborhoods/Shared/Light%20Rail/LRE_OnePager_CNTrad.pdf" TargetMode="External"/><Relationship Id="rId31"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attle.gov/Documents/Departments/Neighborhoods/Shared/Light%20Rail/LRE_OnePager_Span.pdf" TargetMode="External"/><Relationship Id="rId22" Type="http://schemas.openxmlformats.org/officeDocument/2006/relationships/hyperlink" Target="https://seattle.surveymonkey.com/r/LightRailTraditionalChinese" TargetMode="External"/><Relationship Id="rId27" Type="http://schemas.openxmlformats.org/officeDocument/2006/relationships/hyperlink" Target="https://seattle.surveymonkey.com/r/LightRailSimChinese" TargetMode="External"/><Relationship Id="rId30" Type="http://schemas.openxmlformats.org/officeDocument/2006/relationships/image" Target="media/image2.png"/><Relationship Id="rId35" Type="http://schemas.openxmlformats.org/officeDocument/2006/relationships/hyperlink" Target="http://www.seattle.gov/Documents/Departments/Neighborhoods/Shared/Light%20Rail/AccessibilityScorecardQ120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J:\Communications\Communication%20Tools\Brand\Hilt\DON-CollateralTemplates\DON%20Templates\Word%20templates\DON_Event_Flier_8.5x11_general.dotx" TargetMode="External"/></Relationships>
</file>

<file path=word/theme/theme1.xml><?xml version="1.0" encoding="utf-8"?>
<a:theme xmlns:a="http://schemas.openxmlformats.org/drawingml/2006/main" name="WSBLE Color Theme">
  <a:themeElements>
    <a:clrScheme name="Custom 1">
      <a:dk1>
        <a:srgbClr val="0B262B"/>
      </a:dk1>
      <a:lt1>
        <a:sysClr val="window" lastClr="FFFFFF"/>
      </a:lt1>
      <a:dk2>
        <a:srgbClr val="0A262B"/>
      </a:dk2>
      <a:lt2>
        <a:srgbClr val="C2D1E8"/>
      </a:lt2>
      <a:accent1>
        <a:srgbClr val="154C56"/>
      </a:accent1>
      <a:accent2>
        <a:srgbClr val="EB4C38"/>
      </a:accent2>
      <a:accent3>
        <a:srgbClr val="84A2D1"/>
      </a:accent3>
      <a:accent4>
        <a:srgbClr val="C5DE59"/>
      </a:accent4>
      <a:accent5>
        <a:srgbClr val="A1B7BB"/>
      </a:accent5>
      <a:accent6>
        <a:srgbClr val="F5A69C"/>
      </a:accent6>
      <a:hlink>
        <a:srgbClr val="0563C1"/>
      </a:hlink>
      <a:folHlink>
        <a:srgbClr val="954F72"/>
      </a:folHlink>
    </a:clrScheme>
    <a:fontScheme name="SAP">
      <a:majorFont>
        <a:latin typeface="Trebuchet MS"/>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WSBLE Color Theme" id="{E7303B2C-DD86-4B70-AA97-F1FE3155760F}" vid="{E99215F5-53E5-4B2C-B381-A949947DDD0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517dd8fe-b9f1-4bc7-9d1c-63656de5a926">
      <UserInfo>
        <DisplayName>Brand, Jesseca</DisplayName>
        <AccountId>350</AccountId>
        <AccountType/>
      </UserInfo>
      <UserInfo>
        <DisplayName>Fennessy-C, Anne-C</DisplayName>
        <AccountId>1747</AccountId>
        <AccountType/>
      </UserInfo>
      <UserInfo>
        <DisplayName>Flemister, Lauren</DisplayName>
        <AccountId>1687</AccountId>
        <AccountType/>
      </UserInfo>
      <UserInfo>
        <DisplayName>Kelly, Jason W</DisplayName>
        <AccountId>1760</AccountId>
        <AccountType/>
      </UserInfo>
      <UserInfo>
        <DisplayName>Kinast, Valerie</DisplayName>
        <AccountId>1759</AccountId>
        <AccountType/>
      </UserInfo>
      <UserInfo>
        <DisplayName>Maxana, Sara</DisplayName>
        <AccountId>1739</AccountId>
        <AccountType/>
      </UserInfo>
      <UserInfo>
        <DisplayName>Schellenberg, Dawn</DisplayName>
        <AccountId>996</AccountId>
        <AccountType/>
      </UserInfo>
      <UserInfo>
        <DisplayName>Stork, Samantha</DisplayName>
        <AccountId>354</AccountId>
        <AccountType/>
      </UserInfo>
      <UserInfo>
        <DisplayName>Tran, Andrew</DisplayName>
        <AccountId>1688</AccountId>
        <AccountType/>
      </UserInfo>
      <UserInfo>
        <DisplayName>Wiatr, Diane</DisplayName>
        <AccountId>934</AccountId>
        <AccountType/>
      </UserInfo>
      <UserInfo>
        <DisplayName>Clark, Jeanne</DisplayName>
        <AccountId>599</AccountId>
        <AccountType/>
      </UserInfo>
      <UserInfo>
        <DisplayName>Serna, Bernardo</DisplayName>
        <AccountId>1441</AccountId>
        <AccountType/>
      </UserInfo>
      <UserInfo>
        <DisplayName>Friedman, Danielle</DisplayName>
        <AccountId>1503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5484404952724997576EF632659E98" ma:contentTypeVersion="12" ma:contentTypeDescription="Create a new document." ma:contentTypeScope="" ma:versionID="ea2a3574430ac7f94cb38749e6ebde99">
  <xsd:schema xmlns:xsd="http://www.w3.org/2001/XMLSchema" xmlns:xs="http://www.w3.org/2001/XMLSchema" xmlns:p="http://schemas.microsoft.com/office/2006/metadata/properties" xmlns:ns2="517dd8fe-b9f1-4bc7-9d1c-63656de5a926" xmlns:ns3="9e83f709-8bab-4a27-9407-0731c82e6f25" targetNamespace="http://schemas.microsoft.com/office/2006/metadata/properties" ma:root="true" ma:fieldsID="0d945142753d89bda5425d614503e4d8" ns2:_="" ns3:_="">
    <xsd:import namespace="517dd8fe-b9f1-4bc7-9d1c-63656de5a926"/>
    <xsd:import namespace="9e83f709-8bab-4a27-9407-0731c82e6f25"/>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7dd8fe-b9f1-4bc7-9d1c-63656de5a92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e83f709-8bab-4a27-9407-0731c82e6f25"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96514-887B-4784-B477-FEEFBCB26B7C}">
  <ds:schemaRefs>
    <ds:schemaRef ds:uri="http://schemas.microsoft.com/sharepoint/v3/contenttype/forms"/>
  </ds:schemaRefs>
</ds:datastoreItem>
</file>

<file path=customXml/itemProps2.xml><?xml version="1.0" encoding="utf-8"?>
<ds:datastoreItem xmlns:ds="http://schemas.openxmlformats.org/officeDocument/2006/customXml" ds:itemID="{EDB38B0E-C4A7-4B95-85DE-CC71D10C9E46}">
  <ds:schemaRefs>
    <ds:schemaRef ds:uri="http://schemas.microsoft.com/office/2006/metadata/properties"/>
    <ds:schemaRef ds:uri="http://schemas.microsoft.com/office/infopath/2007/PartnerControls"/>
    <ds:schemaRef ds:uri="517dd8fe-b9f1-4bc7-9d1c-63656de5a926"/>
  </ds:schemaRefs>
</ds:datastoreItem>
</file>

<file path=customXml/itemProps3.xml><?xml version="1.0" encoding="utf-8"?>
<ds:datastoreItem xmlns:ds="http://schemas.openxmlformats.org/officeDocument/2006/customXml" ds:itemID="{E256941A-8EA6-441B-8C90-8DA5924D31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7dd8fe-b9f1-4bc7-9d1c-63656de5a926"/>
    <ds:schemaRef ds:uri="9e83f709-8bab-4a27-9407-0731c82e6f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D393EB-2E1A-4D67-9588-D1AF04178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DON_Event_Flier_8.5x11_general</Template>
  <TotalTime>1141</TotalTime>
  <Pages>6</Pages>
  <Words>1730</Words>
  <Characters>9861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11568</CharactersWithSpaces>
  <SharedDoc>false</SharedDoc>
  <HLinks>
    <vt:vector size="114" baseType="variant">
      <vt:variant>
        <vt:i4>5373970</vt:i4>
      </vt:variant>
      <vt:variant>
        <vt:i4>54</vt:i4>
      </vt:variant>
      <vt:variant>
        <vt:i4>0</vt:i4>
      </vt:variant>
      <vt:variant>
        <vt:i4>5</vt:i4>
      </vt:variant>
      <vt:variant>
        <vt:lpwstr>https://www.section508.gov/manage/program-roadmap</vt:lpwstr>
      </vt:variant>
      <vt:variant>
        <vt:lpwstr/>
      </vt:variant>
      <vt:variant>
        <vt:i4>3604525</vt:i4>
      </vt:variant>
      <vt:variant>
        <vt:i4>51</vt:i4>
      </vt:variant>
      <vt:variant>
        <vt:i4>0</vt:i4>
      </vt:variant>
      <vt:variant>
        <vt:i4>5</vt:i4>
      </vt:variant>
      <vt:variant>
        <vt:lpwstr>http://www.seattle.gov/neighborhoods/outreach-and-engagement/lightrail</vt:lpwstr>
      </vt:variant>
      <vt:variant>
        <vt:lpwstr/>
      </vt:variant>
      <vt:variant>
        <vt:i4>2359397</vt:i4>
      </vt:variant>
      <vt:variant>
        <vt:i4>48</vt:i4>
      </vt:variant>
      <vt:variant>
        <vt:i4>0</vt:i4>
      </vt:variant>
      <vt:variant>
        <vt:i4>5</vt:i4>
      </vt:variant>
      <vt:variant>
        <vt:lpwstr>https://seattle.surveymonkey.com/r/LightRailTagalog</vt:lpwstr>
      </vt:variant>
      <vt:variant>
        <vt:lpwstr/>
      </vt:variant>
      <vt:variant>
        <vt:i4>2883688</vt:i4>
      </vt:variant>
      <vt:variant>
        <vt:i4>45</vt:i4>
      </vt:variant>
      <vt:variant>
        <vt:i4>0</vt:i4>
      </vt:variant>
      <vt:variant>
        <vt:i4>5</vt:i4>
      </vt:variant>
      <vt:variant>
        <vt:lpwstr>https://seattle.surveymonkey.com/r/LightRailSomali</vt:lpwstr>
      </vt:variant>
      <vt:variant>
        <vt:lpwstr/>
      </vt:variant>
      <vt:variant>
        <vt:i4>2883688</vt:i4>
      </vt:variant>
      <vt:variant>
        <vt:i4>42</vt:i4>
      </vt:variant>
      <vt:variant>
        <vt:i4>0</vt:i4>
      </vt:variant>
      <vt:variant>
        <vt:i4>5</vt:i4>
      </vt:variant>
      <vt:variant>
        <vt:lpwstr>https://seattle.surveymonkey.com/r/LightRailSomali</vt:lpwstr>
      </vt:variant>
      <vt:variant>
        <vt:lpwstr/>
      </vt:variant>
      <vt:variant>
        <vt:i4>2621553</vt:i4>
      </vt:variant>
      <vt:variant>
        <vt:i4>39</vt:i4>
      </vt:variant>
      <vt:variant>
        <vt:i4>0</vt:i4>
      </vt:variant>
      <vt:variant>
        <vt:i4>5</vt:i4>
      </vt:variant>
      <vt:variant>
        <vt:lpwstr>https://seattle.surveymonkey.com/r/LightRailSimChinese</vt:lpwstr>
      </vt:variant>
      <vt:variant>
        <vt:lpwstr/>
      </vt:variant>
      <vt:variant>
        <vt:i4>2949240</vt:i4>
      </vt:variant>
      <vt:variant>
        <vt:i4>36</vt:i4>
      </vt:variant>
      <vt:variant>
        <vt:i4>0</vt:i4>
      </vt:variant>
      <vt:variant>
        <vt:i4>5</vt:i4>
      </vt:variant>
      <vt:variant>
        <vt:lpwstr>https://seattle.surveymonkey.com/r/LightRailTraditionalChinese</vt:lpwstr>
      </vt:variant>
      <vt:variant>
        <vt:lpwstr/>
      </vt:variant>
      <vt:variant>
        <vt:i4>3604601</vt:i4>
      </vt:variant>
      <vt:variant>
        <vt:i4>33</vt:i4>
      </vt:variant>
      <vt:variant>
        <vt:i4>0</vt:i4>
      </vt:variant>
      <vt:variant>
        <vt:i4>5</vt:i4>
      </vt:variant>
      <vt:variant>
        <vt:lpwstr>https://seattle.surveymonkey.com/r/LightRailVietnamese</vt:lpwstr>
      </vt:variant>
      <vt:variant>
        <vt:lpwstr/>
      </vt:variant>
      <vt:variant>
        <vt:i4>2490465</vt:i4>
      </vt:variant>
      <vt:variant>
        <vt:i4>30</vt:i4>
      </vt:variant>
      <vt:variant>
        <vt:i4>0</vt:i4>
      </vt:variant>
      <vt:variant>
        <vt:i4>5</vt:i4>
      </vt:variant>
      <vt:variant>
        <vt:lpwstr>https://seattle.surveymonkey.com/r/LightRailSpanish</vt:lpwstr>
      </vt:variant>
      <vt:variant>
        <vt:lpwstr/>
      </vt:variant>
      <vt:variant>
        <vt:i4>2424932</vt:i4>
      </vt:variant>
      <vt:variant>
        <vt:i4>27</vt:i4>
      </vt:variant>
      <vt:variant>
        <vt:i4>0</vt:i4>
      </vt:variant>
      <vt:variant>
        <vt:i4>5</vt:i4>
      </vt:variant>
      <vt:variant>
        <vt:lpwstr>http://www.seattle.gov/Documents/Departments/Neighborhoods/Shared/Light Rail/LRE_OnePager_Tagalog.pdf</vt:lpwstr>
      </vt:variant>
      <vt:variant>
        <vt:lpwstr/>
      </vt:variant>
      <vt:variant>
        <vt:i4>2424933</vt:i4>
      </vt:variant>
      <vt:variant>
        <vt:i4>24</vt:i4>
      </vt:variant>
      <vt:variant>
        <vt:i4>0</vt:i4>
      </vt:variant>
      <vt:variant>
        <vt:i4>5</vt:i4>
      </vt:variant>
      <vt:variant>
        <vt:lpwstr>http://www.seattle.gov/Documents/Departments/Neighborhoods/Shared/Light Rail/LRE_OnePager_Kor.pdf</vt:lpwstr>
      </vt:variant>
      <vt:variant>
        <vt:lpwstr/>
      </vt:variant>
      <vt:variant>
        <vt:i4>7405620</vt:i4>
      </vt:variant>
      <vt:variant>
        <vt:i4>21</vt:i4>
      </vt:variant>
      <vt:variant>
        <vt:i4>0</vt:i4>
      </vt:variant>
      <vt:variant>
        <vt:i4>5</vt:i4>
      </vt:variant>
      <vt:variant>
        <vt:lpwstr>http://www.seattle.gov/Documents/Departments/Neighborhoods/Shared/Light Rail/LRE_OnePager_Somali.pdf</vt:lpwstr>
      </vt:variant>
      <vt:variant>
        <vt:lpwstr/>
      </vt:variant>
      <vt:variant>
        <vt:i4>5046273</vt:i4>
      </vt:variant>
      <vt:variant>
        <vt:i4>18</vt:i4>
      </vt:variant>
      <vt:variant>
        <vt:i4>0</vt:i4>
      </vt:variant>
      <vt:variant>
        <vt:i4>5</vt:i4>
      </vt:variant>
      <vt:variant>
        <vt:lpwstr>http://www.seattle.gov/Documents/Departments/Neighborhoods/Shared/Light Rail/LRE_OnePager_CNSim.pdf</vt:lpwstr>
      </vt:variant>
      <vt:variant>
        <vt:lpwstr/>
      </vt:variant>
      <vt:variant>
        <vt:i4>7209008</vt:i4>
      </vt:variant>
      <vt:variant>
        <vt:i4>15</vt:i4>
      </vt:variant>
      <vt:variant>
        <vt:i4>0</vt:i4>
      </vt:variant>
      <vt:variant>
        <vt:i4>5</vt:i4>
      </vt:variant>
      <vt:variant>
        <vt:lpwstr>http://www.seattle.gov/Documents/Departments/Neighborhoods/Shared/Light Rail/LRE_OnePager_CNTrad.pdf</vt:lpwstr>
      </vt:variant>
      <vt:variant>
        <vt:lpwstr/>
      </vt:variant>
      <vt:variant>
        <vt:i4>720981</vt:i4>
      </vt:variant>
      <vt:variant>
        <vt:i4>12</vt:i4>
      </vt:variant>
      <vt:variant>
        <vt:i4>0</vt:i4>
      </vt:variant>
      <vt:variant>
        <vt:i4>5</vt:i4>
      </vt:variant>
      <vt:variant>
        <vt:lpwstr>http://www.seattle.gov/Documents/Departments/Neighborhoods/Shared/Light Rail/LRE_OnePager_Viet.pdf</vt:lpwstr>
      </vt:variant>
      <vt:variant>
        <vt:lpwstr/>
      </vt:variant>
      <vt:variant>
        <vt:i4>524372</vt:i4>
      </vt:variant>
      <vt:variant>
        <vt:i4>9</vt:i4>
      </vt:variant>
      <vt:variant>
        <vt:i4>0</vt:i4>
      </vt:variant>
      <vt:variant>
        <vt:i4>5</vt:i4>
      </vt:variant>
      <vt:variant>
        <vt:lpwstr>http://www.seattle.gov/Documents/Departments/Neighborhoods/Shared/Light Rail/LRE_OnePager_Span.pdf</vt:lpwstr>
      </vt:variant>
      <vt:variant>
        <vt:lpwstr/>
      </vt:variant>
      <vt:variant>
        <vt:i4>6422574</vt:i4>
      </vt:variant>
      <vt:variant>
        <vt:i4>6</vt:i4>
      </vt:variant>
      <vt:variant>
        <vt:i4>0</vt:i4>
      </vt:variant>
      <vt:variant>
        <vt:i4>5</vt:i4>
      </vt:variant>
      <vt:variant>
        <vt:lpwstr>http://www.seattle.gov/Documents/Departments/Neighborhoods/Planning/LightRailExpansion.pdf</vt:lpwstr>
      </vt:variant>
      <vt:variant>
        <vt:lpwstr/>
      </vt:variant>
      <vt:variant>
        <vt:i4>4456541</vt:i4>
      </vt:variant>
      <vt:variant>
        <vt:i4>3</vt:i4>
      </vt:variant>
      <vt:variant>
        <vt:i4>0</vt:i4>
      </vt:variant>
      <vt:variant>
        <vt:i4>5</vt:i4>
      </vt:variant>
      <vt:variant>
        <vt:lpwstr>https://www.seattle.gov/neighborhoods/community-liaisons</vt:lpwstr>
      </vt:variant>
      <vt:variant>
        <vt:lpwstr/>
      </vt:variant>
      <vt:variant>
        <vt:i4>2424879</vt:i4>
      </vt:variant>
      <vt:variant>
        <vt:i4>0</vt:i4>
      </vt:variant>
      <vt:variant>
        <vt:i4>0</vt:i4>
      </vt:variant>
      <vt:variant>
        <vt:i4>5</vt:i4>
      </vt:variant>
      <vt:variant>
        <vt:lpwstr>https://seattle.surveymonkey.com/results/SM-D738QV7X7/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Jason W</dc:creator>
  <cp:keywords/>
  <dc:description/>
  <cp:lastModifiedBy>Philipsen, Susie</cp:lastModifiedBy>
  <cp:revision>6</cp:revision>
  <cp:lastPrinted>2019-08-23T23:26:00Z</cp:lastPrinted>
  <dcterms:created xsi:type="dcterms:W3CDTF">2020-05-06T21:41:00Z</dcterms:created>
  <dcterms:modified xsi:type="dcterms:W3CDTF">2020-07-15T18:58:00Z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0x010100425484404952724997576EF632659E98</vt:lpwstr>
  </property>
</Properties>
</file>